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Кизима Н.І.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7D03F3" w14:textId="77777777" w:rsidR="00D6376D" w:rsidRPr="00D6376D" w:rsidRDefault="00D6376D" w:rsidP="00D6376D">
      <w:pPr>
        <w:rPr>
          <w:sz w:val="28"/>
          <w:szCs w:val="28"/>
        </w:rPr>
      </w:pPr>
      <w:r w:rsidRPr="00D6376D">
        <w:rPr>
          <w:sz w:val="28"/>
          <w:szCs w:val="28"/>
        </w:rPr>
        <w:t>Керуючись Законом України „ Про місцеве самоврядування в Україні”, беручи до уваги заяву ФОП Кизима Н. І.  від 06.02.2018 року</w:t>
      </w:r>
    </w:p>
    <w:p w14:paraId="210D6383" w14:textId="77777777" w:rsidR="00D6376D" w:rsidRPr="00D6376D" w:rsidRDefault="00D6376D" w:rsidP="00D6376D">
      <w:pPr>
        <w:rPr>
          <w:sz w:val="28"/>
          <w:szCs w:val="28"/>
        </w:rPr>
      </w:pPr>
    </w:p>
    <w:p w14:paraId="19AF5117" w14:textId="77777777" w:rsidR="00D6376D" w:rsidRPr="00D6376D" w:rsidRDefault="00D6376D" w:rsidP="00D6376D">
      <w:pPr>
        <w:rPr>
          <w:sz w:val="28"/>
          <w:szCs w:val="28"/>
        </w:rPr>
      </w:pPr>
    </w:p>
    <w:p w14:paraId="75C6912E" w14:textId="77777777" w:rsidR="00D6376D" w:rsidRPr="00D6376D" w:rsidRDefault="00D6376D" w:rsidP="00D6376D">
      <w:pPr>
        <w:rPr>
          <w:sz w:val="28"/>
          <w:szCs w:val="28"/>
        </w:rPr>
      </w:pPr>
      <w:r w:rsidRPr="00D6376D">
        <w:rPr>
          <w:sz w:val="28"/>
          <w:szCs w:val="28"/>
        </w:rPr>
        <w:t>1.</w:t>
      </w:r>
      <w:r w:rsidRPr="00D6376D">
        <w:rPr>
          <w:sz w:val="28"/>
          <w:szCs w:val="28"/>
        </w:rPr>
        <w:tab/>
        <w:t>Погодити  ФОП Кизимі Надії Іванівні режим роботи магазину  терміном на три роки , в орендованому приміщенні за адресою:  м. Винники, вул. Галицька, 18 , а саме:</w:t>
      </w:r>
    </w:p>
    <w:p w14:paraId="5DBC89E5" w14:textId="77777777" w:rsidR="00D6376D" w:rsidRPr="00D6376D" w:rsidRDefault="00D6376D" w:rsidP="00D6376D">
      <w:pPr>
        <w:rPr>
          <w:sz w:val="28"/>
          <w:szCs w:val="28"/>
        </w:rPr>
      </w:pPr>
    </w:p>
    <w:p w14:paraId="2502FD85" w14:textId="77777777" w:rsidR="00D6376D" w:rsidRPr="00D6376D" w:rsidRDefault="00D6376D" w:rsidP="00D6376D">
      <w:pPr>
        <w:rPr>
          <w:sz w:val="28"/>
          <w:szCs w:val="28"/>
        </w:rPr>
      </w:pPr>
      <w:r w:rsidRPr="00D6376D">
        <w:rPr>
          <w:sz w:val="28"/>
          <w:szCs w:val="28"/>
        </w:rPr>
        <w:t xml:space="preserve"> Щоденно  з    8 - 00  год.  до 20-00 год.</w:t>
      </w:r>
    </w:p>
    <w:p w14:paraId="7EC49D4C" w14:textId="77777777" w:rsidR="00D6376D" w:rsidRPr="00D6376D" w:rsidRDefault="00D6376D" w:rsidP="00D6376D">
      <w:pPr>
        <w:rPr>
          <w:sz w:val="28"/>
          <w:szCs w:val="28"/>
        </w:rPr>
      </w:pPr>
      <w:r w:rsidRPr="00D6376D">
        <w:rPr>
          <w:sz w:val="28"/>
          <w:szCs w:val="28"/>
        </w:rPr>
        <w:t xml:space="preserve"> Субота:    з    8- 00   год. до 17-00  год.</w:t>
      </w:r>
    </w:p>
    <w:p w14:paraId="57D35F79" w14:textId="77777777" w:rsidR="00D6376D" w:rsidRPr="00D6376D" w:rsidRDefault="00D6376D" w:rsidP="00D6376D">
      <w:pPr>
        <w:rPr>
          <w:sz w:val="28"/>
          <w:szCs w:val="28"/>
        </w:rPr>
      </w:pPr>
      <w:r w:rsidRPr="00D6376D">
        <w:rPr>
          <w:sz w:val="28"/>
          <w:szCs w:val="28"/>
        </w:rPr>
        <w:t xml:space="preserve"> Неділя:    з    8-00  год. до 17-00 год.     </w:t>
      </w:r>
    </w:p>
    <w:p w14:paraId="63029054" w14:textId="77777777" w:rsidR="00D6376D" w:rsidRPr="00D6376D" w:rsidRDefault="00D6376D" w:rsidP="00D6376D">
      <w:pPr>
        <w:rPr>
          <w:sz w:val="28"/>
          <w:szCs w:val="28"/>
        </w:rPr>
      </w:pPr>
    </w:p>
    <w:p w14:paraId="7467CB84" w14:textId="77777777" w:rsidR="00D6376D" w:rsidRPr="00D6376D" w:rsidRDefault="00D6376D" w:rsidP="00D6376D">
      <w:pPr>
        <w:rPr>
          <w:sz w:val="28"/>
          <w:szCs w:val="28"/>
        </w:rPr>
      </w:pPr>
      <w:r w:rsidRPr="00D6376D">
        <w:rPr>
          <w:sz w:val="28"/>
          <w:szCs w:val="28"/>
        </w:rPr>
        <w:t>2.</w:t>
      </w:r>
      <w:r w:rsidRPr="00D6376D">
        <w:rPr>
          <w:sz w:val="28"/>
          <w:szCs w:val="28"/>
        </w:rPr>
        <w:tab/>
        <w:t xml:space="preserve">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F78176" w14:textId="77777777" w:rsidR="00D6376D" w:rsidRPr="00D6376D" w:rsidRDefault="00D6376D" w:rsidP="00D6376D">
      <w:pPr>
        <w:rPr>
          <w:sz w:val="28"/>
          <w:szCs w:val="28"/>
        </w:rPr>
      </w:pPr>
    </w:p>
    <w:p w14:paraId="4E2E651B" w14:textId="77777777" w:rsidR="00D6376D" w:rsidRPr="00D6376D" w:rsidRDefault="00D6376D" w:rsidP="00D6376D">
      <w:pPr>
        <w:rPr>
          <w:sz w:val="28"/>
          <w:szCs w:val="28"/>
        </w:rPr>
      </w:pPr>
    </w:p>
    <w:p w14:paraId="01C471E0" w14:textId="33F61226" w:rsidR="00213958" w:rsidRPr="006F2805" w:rsidRDefault="00D6376D" w:rsidP="00D6376D">
      <w:pPr>
        <w:rPr>
          <w:sz w:val="28"/>
          <w:szCs w:val="28"/>
        </w:rPr>
      </w:pPr>
      <w:r w:rsidRPr="00D6376D">
        <w:rPr>
          <w:sz w:val="28"/>
          <w:szCs w:val="28"/>
        </w:rPr>
        <w:t xml:space="preserve">  Міський голова</w:t>
      </w:r>
      <w:r w:rsidRPr="00D6376D">
        <w:rPr>
          <w:sz w:val="28"/>
          <w:szCs w:val="28"/>
        </w:rPr>
        <w:tab/>
        <w:t xml:space="preserve">     </w:t>
      </w:r>
      <w:bookmarkStart w:id="1" w:name="_GoBack"/>
      <w:bookmarkEnd w:id="1"/>
      <w:r w:rsidRPr="00D6376D">
        <w:rPr>
          <w:sz w:val="28"/>
          <w:szCs w:val="28"/>
        </w:rPr>
        <w:t xml:space="preserve">                                                     </w:t>
      </w:r>
      <w:r w:rsidRPr="00D6376D">
        <w:rPr>
          <w:sz w:val="28"/>
          <w:szCs w:val="28"/>
        </w:rPr>
        <w:tab/>
      </w:r>
      <w:r w:rsidRPr="00D6376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A058F" w14:textId="77777777" w:rsidR="00A705D7" w:rsidRDefault="00A705D7">
      <w:r>
        <w:separator/>
      </w:r>
    </w:p>
  </w:endnote>
  <w:endnote w:type="continuationSeparator" w:id="0">
    <w:p w14:paraId="452B9721" w14:textId="77777777" w:rsidR="00A705D7" w:rsidRDefault="00A7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301C8" w14:textId="77777777" w:rsidR="00A705D7" w:rsidRDefault="00A705D7">
      <w:r>
        <w:separator/>
      </w:r>
    </w:p>
  </w:footnote>
  <w:footnote w:type="continuationSeparator" w:id="0">
    <w:p w14:paraId="5CE53FBF" w14:textId="77777777" w:rsidR="00A705D7" w:rsidRDefault="00A70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05D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76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43EF1-B3DE-4D05-9954-3560BBD6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2024-04-15T09:53:00Z</dcterms:modified>
</cp:coreProperties>
</file>