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6BB2A3" w14:textId="77777777" w:rsidR="004E58F6" w:rsidRPr="004E58F6" w:rsidRDefault="004E58F6" w:rsidP="004E58F6">
      <w:pPr>
        <w:ind w:firstLine="720"/>
        <w:jc w:val="both"/>
        <w:rPr>
          <w:sz w:val="28"/>
          <w:szCs w:val="28"/>
        </w:rPr>
      </w:pPr>
      <w:r w:rsidRPr="004E58F6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рішенням виконкому № 4 від 26.01.2018 р. «Про перепоховання останків Макара Тимофія», 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№3 від 19.02.2018 року),  виконавчий комітет Винниківської  міської  ради –  </w:t>
      </w:r>
    </w:p>
    <w:p w14:paraId="20B0EF8F" w14:textId="77777777" w:rsidR="004E58F6" w:rsidRPr="004E58F6" w:rsidRDefault="004E58F6" w:rsidP="004E58F6">
      <w:pPr>
        <w:jc w:val="both"/>
        <w:rPr>
          <w:sz w:val="28"/>
          <w:szCs w:val="28"/>
        </w:rPr>
      </w:pPr>
    </w:p>
    <w:p w14:paraId="3EE2FA58" w14:textId="77595923" w:rsidR="004E58F6" w:rsidRDefault="004E58F6" w:rsidP="004E58F6">
      <w:pPr>
        <w:jc w:val="center"/>
        <w:rPr>
          <w:sz w:val="28"/>
          <w:szCs w:val="28"/>
        </w:rPr>
      </w:pPr>
      <w:r w:rsidRPr="004E58F6">
        <w:rPr>
          <w:sz w:val="28"/>
          <w:szCs w:val="28"/>
        </w:rPr>
        <w:t>В И Р І Ш И В :</w:t>
      </w:r>
    </w:p>
    <w:p w14:paraId="39BD88FA" w14:textId="77777777" w:rsidR="004E58F6" w:rsidRPr="004E58F6" w:rsidRDefault="004E58F6" w:rsidP="004E58F6">
      <w:pPr>
        <w:jc w:val="center"/>
        <w:rPr>
          <w:sz w:val="28"/>
          <w:szCs w:val="28"/>
        </w:rPr>
      </w:pPr>
    </w:p>
    <w:p w14:paraId="24AAE10E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  Надати одноразову грошову допомогу наступним громадянам м. Винники:</w:t>
      </w:r>
    </w:p>
    <w:p w14:paraId="4A889CD1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1.1.</w:t>
      </w:r>
      <w:r w:rsidRPr="004E58F6">
        <w:rPr>
          <w:sz w:val="28"/>
          <w:szCs w:val="28"/>
        </w:rPr>
        <w:tab/>
        <w:t>Павленко Миколі Івановичу, 1952р.н., інваліду 2-ї групи, на лікування, що проживає у м. Винники, вул.С.Крушельницької, 23 кв.2, на суму - 700 грн;</w:t>
      </w:r>
    </w:p>
    <w:p w14:paraId="75F4E9BF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1.2.</w:t>
      </w:r>
      <w:r w:rsidRPr="004E58F6">
        <w:rPr>
          <w:sz w:val="28"/>
          <w:szCs w:val="28"/>
        </w:rPr>
        <w:tab/>
        <w:t>Мітягіну Олександру Валерійовичу, 1983 р.н., інваліду 2-ї групи з дитинства на лікування, що проживає у м. Винники, вул. Долинна, 19, на суму - 1000 грн;</w:t>
      </w:r>
    </w:p>
    <w:p w14:paraId="4FB82CD6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1.3.</w:t>
      </w:r>
      <w:r w:rsidRPr="004E58F6">
        <w:rPr>
          <w:sz w:val="28"/>
          <w:szCs w:val="28"/>
        </w:rPr>
        <w:tab/>
        <w:t>Павленко Ліді Макарівні, 1931 р.н., інваліду 2-ї групи на лікування, що проживає у м. Винники, вул.С.Крушельницької, 23 кв.2,  на суму - 700  грн;</w:t>
      </w:r>
    </w:p>
    <w:p w14:paraId="679CEFAC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1.4.</w:t>
      </w:r>
      <w:r w:rsidRPr="004E58F6">
        <w:rPr>
          <w:sz w:val="28"/>
          <w:szCs w:val="28"/>
        </w:rPr>
        <w:tab/>
        <w:t>Гукіні Мар’яні Миколаївні, 2000 р.н.,  дитині-сироті,  що проживає у м. Винники, вул. І.Франка, 53 кв.1, на суму  – 1000  грн;</w:t>
      </w:r>
    </w:p>
    <w:p w14:paraId="0AA382D6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lastRenderedPageBreak/>
        <w:t>1.5.</w:t>
      </w:r>
      <w:r w:rsidRPr="004E58F6">
        <w:rPr>
          <w:sz w:val="28"/>
          <w:szCs w:val="28"/>
        </w:rPr>
        <w:tab/>
        <w:t>Булавській Софії Андріївні, 1940 р.н., пенсіонерці на лікування, що проживає у м. Винники, вул. Мирна, 17, на суму  - 1000 грн;</w:t>
      </w:r>
    </w:p>
    <w:p w14:paraId="3DDF0E0E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1.6.</w:t>
      </w:r>
      <w:r w:rsidRPr="004E58F6">
        <w:rPr>
          <w:sz w:val="28"/>
          <w:szCs w:val="28"/>
        </w:rPr>
        <w:tab/>
        <w:t>Волощук Наталії Євгенівні, 1938 р.н., одинокій пенсіонерці, учаснику бойових дій, що проживає у м. Винники, вул.С.Крушельницької, 29, на суму – 1000  грн;</w:t>
      </w:r>
    </w:p>
    <w:p w14:paraId="312AFF69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1.7.</w:t>
      </w:r>
      <w:r w:rsidRPr="004E58F6">
        <w:rPr>
          <w:sz w:val="28"/>
          <w:szCs w:val="28"/>
        </w:rPr>
        <w:tab/>
        <w:t>Микитіву Оресту Володимировичу, 1966 р.н., інваліду 1-ї групи на лікування, що проживає у м. Винники, вул. Соборності, 12, на суму - 700  грн;</w:t>
      </w:r>
    </w:p>
    <w:p w14:paraId="59952E31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1.8.</w:t>
      </w:r>
      <w:r w:rsidRPr="004E58F6">
        <w:rPr>
          <w:sz w:val="28"/>
          <w:szCs w:val="28"/>
        </w:rPr>
        <w:tab/>
        <w:t>Микитіву Олегу Євгеновичу, 1949 р.н., інваліду 3-ї групи по зору, що проживає у м. Винники, вул. І.Франка, 115, на суму - 700  грн;</w:t>
      </w:r>
    </w:p>
    <w:p w14:paraId="3F78C67A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1.9.</w:t>
      </w:r>
      <w:r w:rsidRPr="004E58F6">
        <w:rPr>
          <w:sz w:val="28"/>
          <w:szCs w:val="28"/>
        </w:rPr>
        <w:tab/>
        <w:t>Кравчак Марії Федорівні, 1960 р.н., інваліду 3-ї групи на лікування, що проживає у м. Винники, вул. Наливайка, 3, на суму -  500 грн;</w:t>
      </w:r>
    </w:p>
    <w:p w14:paraId="17631B54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1.10.</w:t>
      </w:r>
      <w:r w:rsidRPr="004E58F6">
        <w:rPr>
          <w:sz w:val="28"/>
          <w:szCs w:val="28"/>
        </w:rPr>
        <w:tab/>
        <w:t>Микитів Емілії Пилипівні, 1928 р.н.,  пенсіонеру на лікування, що проживає у м. Винники, вул. І.Франка, 115, на суму - 600 грн;</w:t>
      </w:r>
    </w:p>
    <w:p w14:paraId="501C134C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1.11.</w:t>
      </w:r>
      <w:r w:rsidRPr="004E58F6">
        <w:rPr>
          <w:sz w:val="28"/>
          <w:szCs w:val="28"/>
        </w:rPr>
        <w:tab/>
        <w:t>Середі Юрію Олександровичу, 1944 р.н.,  інваліду 2-ї групи на лікування, що проживає у м. Винники, вул. Галицька, 101 кв.2 на суму - 700 грн;</w:t>
      </w:r>
    </w:p>
    <w:p w14:paraId="601D23C6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1.12.</w:t>
      </w:r>
      <w:r w:rsidRPr="004E58F6">
        <w:rPr>
          <w:sz w:val="28"/>
          <w:szCs w:val="28"/>
        </w:rPr>
        <w:tab/>
        <w:t>Микитів Марії Михайлівні, 1945 р.н., на лікування, що проживає у м. Винники, вул. Соборності, 12,   на суму –700 грн;</w:t>
      </w:r>
    </w:p>
    <w:p w14:paraId="58F2429D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1.13.</w:t>
      </w:r>
      <w:r w:rsidRPr="004E58F6">
        <w:rPr>
          <w:sz w:val="28"/>
          <w:szCs w:val="28"/>
        </w:rPr>
        <w:tab/>
        <w:t>Врецьоні Марії Петрівні, 1964 р.н., інваліду 2-ї групи, на лікування, що проживає у м. Винники, вул. Довганика, 2а, на суму – 700 грн;</w:t>
      </w:r>
    </w:p>
    <w:p w14:paraId="60F25926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1.14.</w:t>
      </w:r>
      <w:r w:rsidRPr="004E58F6">
        <w:rPr>
          <w:sz w:val="28"/>
          <w:szCs w:val="28"/>
        </w:rPr>
        <w:tab/>
        <w:t>Голіян Вірі Олексіївні, 1940 р.н., на лікування, що проживає у м. Винники, вул. Стефаника, 13 на суму - 1000 грн;</w:t>
      </w:r>
    </w:p>
    <w:p w14:paraId="4C52F805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1.15.</w:t>
      </w:r>
      <w:r w:rsidRPr="004E58F6">
        <w:rPr>
          <w:sz w:val="28"/>
          <w:szCs w:val="28"/>
        </w:rPr>
        <w:tab/>
        <w:t>Гац Анні Іванівні, 1955 р.н., інваліду 2-ї групи на лікування, що проживає у м. Винники, вул. Кільцева, 11 кв.51, на суму - 1000 грн;</w:t>
      </w:r>
    </w:p>
    <w:p w14:paraId="2601C344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1.16.</w:t>
      </w:r>
      <w:r w:rsidRPr="004E58F6">
        <w:rPr>
          <w:sz w:val="28"/>
          <w:szCs w:val="28"/>
        </w:rPr>
        <w:tab/>
        <w:t>Миць Марії Іванівні, 1977р.н., на лікування сина – Миць Назара Богдановича, 2014 р.н., що проживає у м. Винники, вул. Івасюка, 54 кв.5, на суму - 3000 грн;</w:t>
      </w:r>
    </w:p>
    <w:p w14:paraId="2CACCD50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1.17.</w:t>
      </w:r>
      <w:r w:rsidRPr="004E58F6">
        <w:rPr>
          <w:sz w:val="28"/>
          <w:szCs w:val="28"/>
        </w:rPr>
        <w:tab/>
        <w:t>Радищак Оксані Остапівні, 1972 р.н., на лікування (хіміотерапію), що проживає у м. Винники, вул. Соборності, 18, на суму - 5000 грн;</w:t>
      </w:r>
    </w:p>
    <w:p w14:paraId="7C4D4615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1.18.</w:t>
      </w:r>
      <w:r w:rsidRPr="004E58F6">
        <w:rPr>
          <w:sz w:val="28"/>
          <w:szCs w:val="28"/>
        </w:rPr>
        <w:tab/>
        <w:t>Шмигеру Андрію Євгеновичу, 1978 р.н., інваліду 1-ї групи на лікування, що проживає у м. Винники, вул. Гагаріна, 12, на суму - 5000  грн;</w:t>
      </w:r>
    </w:p>
    <w:p w14:paraId="3B869388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1.19.</w:t>
      </w:r>
      <w:r w:rsidRPr="004E58F6">
        <w:rPr>
          <w:sz w:val="28"/>
          <w:szCs w:val="28"/>
        </w:rPr>
        <w:tab/>
        <w:t>Войтовичу Йосипу Михайловичу, 1940 р.н., одинокому пенсіонеру, учаснику війни на лікування, що проживає у м. Винники, вул. І.Франка, 17в,  на суму - 600 грн;</w:t>
      </w:r>
    </w:p>
    <w:p w14:paraId="34D6A4A5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1.20.</w:t>
      </w:r>
      <w:r w:rsidRPr="004E58F6">
        <w:rPr>
          <w:sz w:val="28"/>
          <w:szCs w:val="28"/>
        </w:rPr>
        <w:tab/>
        <w:t>Войтович Звениславі Ярославівні, 1941 р.н., одинокій пенсіонерці на лікування, що проживає у м. Винники, вул. І.Франка, 17в,  на суму - 600 грн;</w:t>
      </w:r>
    </w:p>
    <w:p w14:paraId="2977186C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1.21.</w:t>
      </w:r>
      <w:r w:rsidRPr="004E58F6">
        <w:rPr>
          <w:sz w:val="28"/>
          <w:szCs w:val="28"/>
        </w:rPr>
        <w:tab/>
        <w:t>Ходаковській Ганні Лавронівні, 1928 р.н., на лікування, що проживає у м. Винники, вул. І.Франка, 15б,  на суму - 700 грн;</w:t>
      </w:r>
    </w:p>
    <w:p w14:paraId="58F0AFD7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1.22.</w:t>
      </w:r>
      <w:r w:rsidRPr="004E58F6">
        <w:rPr>
          <w:sz w:val="28"/>
          <w:szCs w:val="28"/>
        </w:rPr>
        <w:tab/>
        <w:t>Лисик Олександрі Григорівні, 1951 р.н., одинокій пенсіонерці, що проживає у м. Винники, вул. Кільцева, 2а кв.152, на суму - 700 грн;</w:t>
      </w:r>
    </w:p>
    <w:p w14:paraId="2496A552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1.23.</w:t>
      </w:r>
      <w:r w:rsidRPr="004E58F6">
        <w:rPr>
          <w:sz w:val="28"/>
          <w:szCs w:val="28"/>
        </w:rPr>
        <w:tab/>
        <w:t>Бурбан Оксані Романівні, 1975 р.н., багатодітній матері, що проживає у м. Винники, вул. Довбуша, 6, на суму - 1500 грн;</w:t>
      </w:r>
    </w:p>
    <w:p w14:paraId="425108F1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1.24.</w:t>
      </w:r>
      <w:r w:rsidRPr="004E58F6">
        <w:rPr>
          <w:sz w:val="28"/>
          <w:szCs w:val="28"/>
        </w:rPr>
        <w:tab/>
        <w:t>Хміляру Андрію Ярославовичу, 1981 р.н., учаснику бойових дій (АТО), що проживає у м. Винники, вул. Кільцева, 2а кв.80,  на суму - 700  грн;</w:t>
      </w:r>
    </w:p>
    <w:p w14:paraId="39D0CA56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1.25.</w:t>
      </w:r>
      <w:r w:rsidRPr="004E58F6">
        <w:rPr>
          <w:sz w:val="28"/>
          <w:szCs w:val="28"/>
        </w:rPr>
        <w:tab/>
        <w:t>Ставничому Андрію Богдановичу, 1985 р.н., учаснику бойових дій (АТО), що проживає у м. Винники, вул. Забава, 53,  на суму - 700 грн;</w:t>
      </w:r>
    </w:p>
    <w:p w14:paraId="19EF1558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lastRenderedPageBreak/>
        <w:t>1.26.</w:t>
      </w:r>
      <w:r w:rsidRPr="004E58F6">
        <w:rPr>
          <w:sz w:val="28"/>
          <w:szCs w:val="28"/>
        </w:rPr>
        <w:tab/>
        <w:t>Кохан Ганні Іванівні, 1937 р.н., одинокій пенсіонерці, що проживає у м. Винники, вул. Кільцева, 2а кв.82,  на суму - 700 грн;</w:t>
      </w:r>
    </w:p>
    <w:p w14:paraId="04128B1E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1.27.</w:t>
      </w:r>
      <w:r w:rsidRPr="004E58F6">
        <w:rPr>
          <w:sz w:val="28"/>
          <w:szCs w:val="28"/>
        </w:rPr>
        <w:tab/>
        <w:t>Василишин Поліні Василівні, 1945 р.н., одинокій пенсіонерці, що проживає у м. Винники, вул. Кільцева, 2 кв.11,  на суму - 700 грн;</w:t>
      </w:r>
    </w:p>
    <w:p w14:paraId="566FAF93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1.28.</w:t>
      </w:r>
      <w:r w:rsidRPr="004E58F6">
        <w:rPr>
          <w:sz w:val="28"/>
          <w:szCs w:val="28"/>
        </w:rPr>
        <w:tab/>
        <w:t>Возній Ірині Василівні, 1986 р.н., на лікування чоловіка – Возного В.В. (онкологічне захворювання), що проживає у м. Винники, вул. Кільцева, 10 кв.70,  на суму - 5000  грн;</w:t>
      </w:r>
    </w:p>
    <w:p w14:paraId="15AF84A7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1.29.</w:t>
      </w:r>
      <w:r w:rsidRPr="004E58F6">
        <w:rPr>
          <w:sz w:val="28"/>
          <w:szCs w:val="28"/>
        </w:rPr>
        <w:tab/>
        <w:t>Гайдай Ганні Михайлівні, 1976 р.н., інваліду 3-ї групи та на лікування сина Гайдай М.А.- інваліда з дитинства, що проживає у м. Винники, вул. Кільцева, 2а кв.168,  на суму - 2000 грн;</w:t>
      </w:r>
    </w:p>
    <w:p w14:paraId="0980C3E0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1.30.</w:t>
      </w:r>
      <w:r w:rsidRPr="004E58F6">
        <w:rPr>
          <w:sz w:val="28"/>
          <w:szCs w:val="28"/>
        </w:rPr>
        <w:tab/>
        <w:t>Сліпенькій Тамарі Корнилівні, 1923 р.н., політичному в’язню та з нагоди 95 річниці від дня народження, що проживає у м. Винники, вул. Галицька, 79б,  на суму - 2000 грн;</w:t>
      </w:r>
    </w:p>
    <w:p w14:paraId="2BE72D9C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1.31.</w:t>
      </w:r>
      <w:r w:rsidRPr="004E58F6">
        <w:rPr>
          <w:sz w:val="28"/>
          <w:szCs w:val="28"/>
        </w:rPr>
        <w:tab/>
        <w:t>Кривцун Вірі Броніславівні, 1944 р.н., одинокій пенсіонерці, учаснику бойових дій, що проживає у м. Винники, вул. Кільцева, 3 кв.19,  на суму - 700 грн;</w:t>
      </w:r>
    </w:p>
    <w:p w14:paraId="5ECD8D37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1.32.</w:t>
      </w:r>
      <w:r w:rsidRPr="004E58F6">
        <w:rPr>
          <w:sz w:val="28"/>
          <w:szCs w:val="28"/>
        </w:rPr>
        <w:tab/>
        <w:t>Лопушинській Марії Михайлівні, 1943 р.н., одинокій пенсіонерці, що проживає у м. Винники, вул. Кільцева, 3 кв.20,  на суму -700  грн;</w:t>
      </w:r>
    </w:p>
    <w:p w14:paraId="0EAF6521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1.33.</w:t>
      </w:r>
      <w:r w:rsidRPr="004E58F6">
        <w:rPr>
          <w:sz w:val="28"/>
          <w:szCs w:val="28"/>
        </w:rPr>
        <w:tab/>
        <w:t>Ганюку Івану Івановичу 1968 р.н., інваліду 1-ї групи з дитинства на лікування, що проживає у м. Винники, вул. Кільцева, 2а кв.20 на суму - 700 грн;</w:t>
      </w:r>
    </w:p>
    <w:p w14:paraId="79C756E9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1.34.</w:t>
      </w:r>
      <w:r w:rsidRPr="004E58F6">
        <w:rPr>
          <w:sz w:val="28"/>
          <w:szCs w:val="28"/>
        </w:rPr>
        <w:tab/>
        <w:t>Шишук Ніні Євгенівні, 1934 р.н., одинокій пенсіонерці, що проживає у м. Винники, вул. Л.Українки, 10 кв.3,  на суму - 700 грн;</w:t>
      </w:r>
    </w:p>
    <w:p w14:paraId="6F5E2420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1.35.</w:t>
      </w:r>
      <w:r w:rsidRPr="004E58F6">
        <w:rPr>
          <w:sz w:val="28"/>
          <w:szCs w:val="28"/>
        </w:rPr>
        <w:tab/>
        <w:t>Уткіні Ніні Сергіївні, 1937 р.н., одинокій пенсіонерці, що проживає у м. Винники, вул. Космонавтів, 10 кв.6,  на суму - 700 грн;</w:t>
      </w:r>
    </w:p>
    <w:p w14:paraId="099CC6A8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1.36.</w:t>
      </w:r>
      <w:r w:rsidRPr="004E58F6">
        <w:rPr>
          <w:sz w:val="28"/>
          <w:szCs w:val="28"/>
        </w:rPr>
        <w:tab/>
        <w:t>Гордій Любові Ярославівні, 1949 р.н., одинокій пенсіонерці, що проживає у м. Винники, вул. Берегова, 62,  на суму - 700 грн;</w:t>
      </w:r>
    </w:p>
    <w:p w14:paraId="5E7DC537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1.37.</w:t>
      </w:r>
      <w:r w:rsidRPr="004E58F6">
        <w:rPr>
          <w:sz w:val="28"/>
          <w:szCs w:val="28"/>
        </w:rPr>
        <w:tab/>
        <w:t>Банах Олесі, Михайлівні, 1947р.н., одинокій пенсіонерці, що проживає у м. Винники, вул. Львівська,9,  на суму - 700 грн;</w:t>
      </w:r>
    </w:p>
    <w:p w14:paraId="1A03B2F0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1.38.</w:t>
      </w:r>
      <w:r w:rsidRPr="004E58F6">
        <w:rPr>
          <w:sz w:val="28"/>
          <w:szCs w:val="28"/>
        </w:rPr>
        <w:tab/>
        <w:t>Банаху Оресту Володимировичу, 1946 р.н., одинокому пенсіонеру, інваліду  3-ї групи,  що проживає у м. Винники, вул. Львівська, 9,  на суму - 800  грн;</w:t>
      </w:r>
    </w:p>
    <w:p w14:paraId="1AF46081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1.39.</w:t>
      </w:r>
      <w:r w:rsidRPr="004E58F6">
        <w:rPr>
          <w:sz w:val="28"/>
          <w:szCs w:val="28"/>
        </w:rPr>
        <w:tab/>
        <w:t>Мартюк Вероніці Михайлівні, 1934 р.н., одинокій пенсіонерці, що проживає у м. Винники, вул. Винниченка, 24 кв.2,  на суму - 700 грн;</w:t>
      </w:r>
    </w:p>
    <w:p w14:paraId="2C26FAFF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1.40.</w:t>
      </w:r>
      <w:r w:rsidRPr="004E58F6">
        <w:rPr>
          <w:sz w:val="28"/>
          <w:szCs w:val="28"/>
        </w:rPr>
        <w:tab/>
        <w:t>Дяк Анні Михайлівні, 1940 р.н., одинокій пенсіонерці, що проживає у м. Винники, вул. Галицька, 83 кв.2,  на суму - 700 грн;</w:t>
      </w:r>
    </w:p>
    <w:p w14:paraId="6E77E313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1.41.</w:t>
      </w:r>
      <w:r w:rsidRPr="004E58F6">
        <w:rPr>
          <w:sz w:val="28"/>
          <w:szCs w:val="28"/>
        </w:rPr>
        <w:tab/>
        <w:t>Кривень Надії Романівні, 1995 р.н., одинокій матері, що виховує двох неповнолітніх дітей (малозабезпечена сім’я), що проживає у м. Винники, вул. Галицька, 52 кв.1,  на суму - 1000  грн;</w:t>
      </w:r>
    </w:p>
    <w:p w14:paraId="084F32F6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1.42.</w:t>
      </w:r>
      <w:r w:rsidRPr="004E58F6">
        <w:rPr>
          <w:sz w:val="28"/>
          <w:szCs w:val="28"/>
        </w:rPr>
        <w:tab/>
        <w:t>Яремко Одарці, Тадеївні, 1953 р.н., на лікування, що проживає у м. Винники, вул. Стрілецька, 37,  на суму – 5000  грн;</w:t>
      </w:r>
    </w:p>
    <w:p w14:paraId="6162BFF0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1.43.</w:t>
      </w:r>
      <w:r w:rsidRPr="004E58F6">
        <w:rPr>
          <w:sz w:val="28"/>
          <w:szCs w:val="28"/>
        </w:rPr>
        <w:tab/>
        <w:t>Яремко Ігору Романовичу, 1978 р.н., інваліду 2-ї групи на лікування , що проживає у м. Винники, вул. Стрілецька, 37,  на суму – 5000  грн;</w:t>
      </w:r>
    </w:p>
    <w:p w14:paraId="246A3959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1.44.</w:t>
      </w:r>
      <w:r w:rsidRPr="004E58F6">
        <w:rPr>
          <w:sz w:val="28"/>
          <w:szCs w:val="28"/>
        </w:rPr>
        <w:tab/>
        <w:t>Яремко Роману-Богдану Ярославовичу, 1953 р.н., інваліду 2-ї групи на лікування , що проживає у м. Винники, вул. Стрілецька, 37,  на суму – 5000  грн;</w:t>
      </w:r>
    </w:p>
    <w:p w14:paraId="1A26D909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lastRenderedPageBreak/>
        <w:t>1.45.</w:t>
      </w:r>
      <w:r w:rsidRPr="004E58F6">
        <w:rPr>
          <w:sz w:val="28"/>
          <w:szCs w:val="28"/>
        </w:rPr>
        <w:tab/>
        <w:t>Гуль Євгенії Іванівні, 1931 р.н., на лікування, що проживає у м. Винники, вул. Шевченка, 10а,  на суму – 5000  грн;</w:t>
      </w:r>
    </w:p>
    <w:p w14:paraId="5F60EF9B" w14:textId="77777777" w:rsidR="004E58F6" w:rsidRPr="004E58F6" w:rsidRDefault="004E58F6" w:rsidP="004E58F6">
      <w:pPr>
        <w:jc w:val="both"/>
        <w:rPr>
          <w:sz w:val="28"/>
          <w:szCs w:val="28"/>
        </w:rPr>
      </w:pPr>
    </w:p>
    <w:p w14:paraId="24D4F623" w14:textId="77777777" w:rsidR="004E58F6" w:rsidRPr="004E58F6" w:rsidRDefault="004E58F6" w:rsidP="004E58F6">
      <w:pPr>
        <w:jc w:val="both"/>
        <w:rPr>
          <w:sz w:val="28"/>
          <w:szCs w:val="28"/>
        </w:rPr>
      </w:pPr>
    </w:p>
    <w:p w14:paraId="18F3549D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2.</w:t>
      </w:r>
      <w:r w:rsidRPr="004E58F6">
        <w:rPr>
          <w:sz w:val="28"/>
          <w:szCs w:val="28"/>
        </w:rPr>
        <w:tab/>
        <w:t xml:space="preserve">Надати матеріальну допомогу на перепоховання: </w:t>
      </w:r>
    </w:p>
    <w:p w14:paraId="4A01D1D8" w14:textId="77777777" w:rsidR="004E58F6" w:rsidRPr="004E58F6" w:rsidRDefault="004E58F6" w:rsidP="004E58F6">
      <w:pPr>
        <w:jc w:val="both"/>
        <w:rPr>
          <w:sz w:val="28"/>
          <w:szCs w:val="28"/>
        </w:rPr>
      </w:pPr>
    </w:p>
    <w:p w14:paraId="42DC17E5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2.1.</w:t>
      </w:r>
      <w:r w:rsidRPr="004E58F6">
        <w:rPr>
          <w:sz w:val="28"/>
          <w:szCs w:val="28"/>
        </w:rPr>
        <w:tab/>
        <w:t>Курчаку Оресту – Степану Володимировичу, 1941р.н., що проживає у м. Винники, вул. Смерекова, 8,  на перепоховання останків родича Макара Тимофія у братську могилу Січових Стрільців по вул. Шевченка у м. Винники,  на суму - 2000 грн.</w:t>
      </w:r>
    </w:p>
    <w:p w14:paraId="108D9086" w14:textId="77777777" w:rsidR="004E58F6" w:rsidRPr="004E58F6" w:rsidRDefault="004E58F6" w:rsidP="004E58F6">
      <w:pPr>
        <w:jc w:val="both"/>
        <w:rPr>
          <w:sz w:val="28"/>
          <w:szCs w:val="28"/>
        </w:rPr>
      </w:pPr>
    </w:p>
    <w:p w14:paraId="21EE207A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3.</w:t>
      </w:r>
      <w:r w:rsidRPr="004E58F6">
        <w:rPr>
          <w:sz w:val="28"/>
          <w:szCs w:val="28"/>
        </w:rPr>
        <w:tab/>
        <w:t>Відділу фінансів  та економіки провести виплату матеріальної допомоги у березні 2018 р.</w:t>
      </w:r>
    </w:p>
    <w:p w14:paraId="476099D9" w14:textId="77777777" w:rsidR="004E58F6" w:rsidRPr="004E58F6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>4.</w:t>
      </w:r>
      <w:r w:rsidRPr="004E58F6">
        <w:rPr>
          <w:sz w:val="28"/>
          <w:szCs w:val="28"/>
        </w:rPr>
        <w:tab/>
        <w:t xml:space="preserve">Контроль за виконанням даного рішення покласти заступника міського голови з питань міжнародного партнерства та гуманітарної політики                                                                </w:t>
      </w:r>
    </w:p>
    <w:p w14:paraId="5FFAF624" w14:textId="77777777" w:rsidR="004E58F6" w:rsidRPr="004E58F6" w:rsidRDefault="004E58F6" w:rsidP="004E58F6">
      <w:pPr>
        <w:jc w:val="both"/>
        <w:rPr>
          <w:sz w:val="28"/>
          <w:szCs w:val="28"/>
        </w:rPr>
      </w:pPr>
    </w:p>
    <w:p w14:paraId="39C1BAE4" w14:textId="77777777" w:rsidR="004E58F6" w:rsidRPr="004E58F6" w:rsidRDefault="004E58F6" w:rsidP="004E58F6">
      <w:pPr>
        <w:jc w:val="both"/>
        <w:rPr>
          <w:sz w:val="28"/>
          <w:szCs w:val="28"/>
        </w:rPr>
      </w:pPr>
    </w:p>
    <w:p w14:paraId="582B8150" w14:textId="77777777" w:rsidR="004E58F6" w:rsidRPr="004E58F6" w:rsidRDefault="004E58F6" w:rsidP="004E58F6">
      <w:pPr>
        <w:jc w:val="both"/>
        <w:rPr>
          <w:sz w:val="28"/>
          <w:szCs w:val="28"/>
        </w:rPr>
      </w:pPr>
    </w:p>
    <w:p w14:paraId="01C471E0" w14:textId="180CB4A7" w:rsidR="00213958" w:rsidRPr="006F2805" w:rsidRDefault="004E58F6" w:rsidP="004E58F6">
      <w:pPr>
        <w:jc w:val="both"/>
        <w:rPr>
          <w:sz w:val="28"/>
          <w:szCs w:val="28"/>
        </w:rPr>
      </w:pPr>
      <w:r w:rsidRPr="004E58F6">
        <w:rPr>
          <w:sz w:val="28"/>
          <w:szCs w:val="28"/>
        </w:rPr>
        <w:t xml:space="preserve">         Міський голова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DC4DDF" w14:textId="77777777" w:rsidR="00860B2D" w:rsidRDefault="00860B2D">
      <w:r>
        <w:separator/>
      </w:r>
    </w:p>
  </w:endnote>
  <w:endnote w:type="continuationSeparator" w:id="0">
    <w:p w14:paraId="39FCA4D5" w14:textId="77777777" w:rsidR="00860B2D" w:rsidRDefault="00860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6F610" w14:textId="77777777" w:rsidR="00860B2D" w:rsidRDefault="00860B2D">
      <w:r>
        <w:separator/>
      </w:r>
    </w:p>
  </w:footnote>
  <w:footnote w:type="continuationSeparator" w:id="0">
    <w:p w14:paraId="32DE5ED0" w14:textId="77777777" w:rsidR="00860B2D" w:rsidRDefault="00860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8F6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0B2D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81AEA-556B-4E4C-BC0F-807EC2186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5543</Words>
  <Characters>3161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2024-04-15T10:01:00Z</dcterms:modified>
</cp:coreProperties>
</file>