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23.02.2018р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списання з балансу багатоквартирного  будинку за адресою: м. Винники, вул. Галицька, № 48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F5934D1" w14:textId="77777777" w:rsidR="00CE64D5" w:rsidRPr="00CE64D5" w:rsidRDefault="00CE64D5" w:rsidP="00CE64D5">
      <w:pPr>
        <w:ind w:firstLine="720"/>
        <w:rPr>
          <w:sz w:val="28"/>
          <w:szCs w:val="28"/>
        </w:rPr>
      </w:pPr>
      <w:r w:rsidRPr="00CE64D5">
        <w:rPr>
          <w:sz w:val="28"/>
          <w:szCs w:val="28"/>
        </w:rPr>
        <w:t xml:space="preserve">Розглянувши заяву № 268/04-20/35 від 05.02.2018 року, щодо списання з балансу багатоквартирного будинку за адресою: м. Винники, вул. Галицька, № 48, керуючись Законом України «Про місцеве самоврядування в Україні», Законом України «Про приватизацію державного житлового фонду», Законом України «Про особливості здійснення права власності у багатоквартирному будинку», Постановою КМУ «Про затвердження Порядку списання з балансу багатоквартирних будинків», виконавчий комітет Винниківської міської ради – </w:t>
      </w:r>
    </w:p>
    <w:p w14:paraId="6C4BF77C" w14:textId="77777777" w:rsidR="00CE64D5" w:rsidRPr="00CE64D5" w:rsidRDefault="00CE64D5" w:rsidP="00CE64D5">
      <w:pPr>
        <w:rPr>
          <w:sz w:val="28"/>
          <w:szCs w:val="28"/>
        </w:rPr>
      </w:pPr>
    </w:p>
    <w:p w14:paraId="39624DC7" w14:textId="26554004" w:rsidR="00CE64D5" w:rsidRDefault="00CE64D5" w:rsidP="00CE64D5">
      <w:pPr>
        <w:jc w:val="center"/>
        <w:rPr>
          <w:sz w:val="28"/>
          <w:szCs w:val="28"/>
        </w:rPr>
      </w:pPr>
      <w:r w:rsidRPr="00CE64D5">
        <w:rPr>
          <w:sz w:val="28"/>
          <w:szCs w:val="28"/>
        </w:rPr>
        <w:t>В И Р І Ш И В :</w:t>
      </w:r>
    </w:p>
    <w:p w14:paraId="2F858FDA" w14:textId="77777777" w:rsidR="00CE64D5" w:rsidRPr="00CE64D5" w:rsidRDefault="00CE64D5" w:rsidP="00CE64D5">
      <w:pPr>
        <w:jc w:val="center"/>
        <w:rPr>
          <w:sz w:val="28"/>
          <w:szCs w:val="28"/>
        </w:rPr>
      </w:pPr>
    </w:p>
    <w:p w14:paraId="0B4E9D58" w14:textId="77777777" w:rsidR="00CE64D5" w:rsidRPr="00CE64D5" w:rsidRDefault="00CE64D5" w:rsidP="00CE64D5">
      <w:pPr>
        <w:rPr>
          <w:sz w:val="28"/>
          <w:szCs w:val="28"/>
        </w:rPr>
      </w:pPr>
      <w:r w:rsidRPr="00CE64D5">
        <w:rPr>
          <w:sz w:val="28"/>
          <w:szCs w:val="28"/>
        </w:rPr>
        <w:t>1.</w:t>
      </w:r>
      <w:r w:rsidRPr="00CE64D5">
        <w:rPr>
          <w:sz w:val="28"/>
          <w:szCs w:val="28"/>
        </w:rPr>
        <w:tab/>
        <w:t xml:space="preserve">Комісії по списанню з балансу багатоквартирних будинків  розпочати процедуру  списання з балансу багатоквартирного будинку за адресою: м. Винники, вул. Галицька,  № 48.  </w:t>
      </w:r>
    </w:p>
    <w:p w14:paraId="61F6E879" w14:textId="77777777" w:rsidR="00CE64D5" w:rsidRPr="00CE64D5" w:rsidRDefault="00CE64D5" w:rsidP="00CE64D5">
      <w:pPr>
        <w:rPr>
          <w:sz w:val="28"/>
          <w:szCs w:val="28"/>
        </w:rPr>
      </w:pPr>
    </w:p>
    <w:p w14:paraId="584149F0" w14:textId="77777777" w:rsidR="00CE64D5" w:rsidRPr="00CE64D5" w:rsidRDefault="00CE64D5" w:rsidP="00CE64D5">
      <w:pPr>
        <w:rPr>
          <w:sz w:val="28"/>
          <w:szCs w:val="28"/>
        </w:rPr>
      </w:pPr>
      <w:r w:rsidRPr="00CE64D5">
        <w:rPr>
          <w:sz w:val="28"/>
          <w:szCs w:val="28"/>
        </w:rPr>
        <w:t>2.</w:t>
      </w:r>
      <w:r w:rsidRPr="00CE64D5">
        <w:rPr>
          <w:sz w:val="28"/>
          <w:szCs w:val="28"/>
        </w:rPr>
        <w:tab/>
        <w:t>Директору ВКП «Добробут» повідомити мешканців про початок процедури списання з балансу даного будинку.</w:t>
      </w:r>
    </w:p>
    <w:p w14:paraId="5BBE702D" w14:textId="77777777" w:rsidR="00CE64D5" w:rsidRPr="00CE64D5" w:rsidRDefault="00CE64D5" w:rsidP="00CE64D5">
      <w:pPr>
        <w:rPr>
          <w:sz w:val="28"/>
          <w:szCs w:val="28"/>
        </w:rPr>
      </w:pPr>
    </w:p>
    <w:p w14:paraId="33E24F15" w14:textId="77777777" w:rsidR="00CE64D5" w:rsidRPr="00CE64D5" w:rsidRDefault="00CE64D5" w:rsidP="00CE64D5">
      <w:pPr>
        <w:rPr>
          <w:sz w:val="28"/>
          <w:szCs w:val="28"/>
        </w:rPr>
      </w:pPr>
      <w:r w:rsidRPr="00CE64D5">
        <w:rPr>
          <w:sz w:val="28"/>
          <w:szCs w:val="28"/>
        </w:rPr>
        <w:t>3.</w:t>
      </w:r>
      <w:r w:rsidRPr="00CE64D5">
        <w:rPr>
          <w:sz w:val="28"/>
          <w:szCs w:val="28"/>
        </w:rPr>
        <w:tab/>
        <w:t>Уповноважити заступника міського голови з питань міжнародного партнерства та гуманітарного розвитку затвердити підписаний комісією акт про списання багатоквартирного будинку за адресою: м. Винники, вул. Галицька, № 48.</w:t>
      </w:r>
    </w:p>
    <w:p w14:paraId="0C009F37" w14:textId="77777777" w:rsidR="00CE64D5" w:rsidRPr="00CE64D5" w:rsidRDefault="00CE64D5" w:rsidP="00CE64D5">
      <w:pPr>
        <w:rPr>
          <w:sz w:val="28"/>
          <w:szCs w:val="28"/>
        </w:rPr>
      </w:pPr>
    </w:p>
    <w:p w14:paraId="0EE8B881" w14:textId="77777777" w:rsidR="00CE64D5" w:rsidRPr="00CE64D5" w:rsidRDefault="00CE64D5" w:rsidP="00CE64D5">
      <w:pPr>
        <w:rPr>
          <w:sz w:val="28"/>
          <w:szCs w:val="28"/>
        </w:rPr>
      </w:pPr>
      <w:r w:rsidRPr="00CE64D5">
        <w:rPr>
          <w:sz w:val="28"/>
          <w:szCs w:val="28"/>
        </w:rPr>
        <w:t>4.</w:t>
      </w:r>
      <w:r w:rsidRPr="00CE64D5">
        <w:rPr>
          <w:sz w:val="28"/>
          <w:szCs w:val="28"/>
        </w:rPr>
        <w:tab/>
        <w:t>Обласному  КП ЛОР БТІ та ЕО і ВКП «Добробут» внести    відповідні  зміни в інвентаризаційні справи  відповідно до даного рішення.</w:t>
      </w:r>
    </w:p>
    <w:p w14:paraId="10FAF732" w14:textId="77777777" w:rsidR="00CE64D5" w:rsidRPr="00CE64D5" w:rsidRDefault="00CE64D5" w:rsidP="00CE64D5">
      <w:pPr>
        <w:rPr>
          <w:sz w:val="28"/>
          <w:szCs w:val="28"/>
        </w:rPr>
      </w:pPr>
    </w:p>
    <w:p w14:paraId="06E9F3D6" w14:textId="77777777" w:rsidR="00CE64D5" w:rsidRPr="00CE64D5" w:rsidRDefault="00CE64D5" w:rsidP="00CE64D5">
      <w:pPr>
        <w:rPr>
          <w:sz w:val="28"/>
          <w:szCs w:val="28"/>
        </w:rPr>
      </w:pPr>
      <w:r w:rsidRPr="00CE64D5">
        <w:rPr>
          <w:sz w:val="28"/>
          <w:szCs w:val="28"/>
        </w:rPr>
        <w:lastRenderedPageBreak/>
        <w:t>5.  Контроль за виконанням даного рішення покласти на заступника міського голови з           питань житлово-комунального господарства та фінансової політики.</w:t>
      </w:r>
    </w:p>
    <w:p w14:paraId="583C14D5" w14:textId="77777777" w:rsidR="00CE64D5" w:rsidRPr="00CE64D5" w:rsidRDefault="00CE64D5" w:rsidP="00CE64D5">
      <w:pPr>
        <w:rPr>
          <w:sz w:val="28"/>
          <w:szCs w:val="28"/>
        </w:rPr>
      </w:pPr>
    </w:p>
    <w:p w14:paraId="13F82325" w14:textId="77777777" w:rsidR="00CE64D5" w:rsidRPr="00CE64D5" w:rsidRDefault="00CE64D5" w:rsidP="00CE64D5">
      <w:pPr>
        <w:rPr>
          <w:sz w:val="28"/>
          <w:szCs w:val="28"/>
        </w:rPr>
      </w:pPr>
    </w:p>
    <w:p w14:paraId="01C471E0" w14:textId="6E82DAB9" w:rsidR="00213958" w:rsidRPr="006F2805" w:rsidRDefault="00CE64D5" w:rsidP="00CE64D5">
      <w:pPr>
        <w:rPr>
          <w:sz w:val="28"/>
          <w:szCs w:val="28"/>
        </w:rPr>
      </w:pPr>
      <w:r w:rsidRPr="00CE64D5">
        <w:rPr>
          <w:sz w:val="28"/>
          <w:szCs w:val="28"/>
        </w:rPr>
        <w:t xml:space="preserve">         Міський голова       </w:t>
      </w:r>
      <w:r>
        <w:rPr>
          <w:sz w:val="28"/>
          <w:szCs w:val="28"/>
        </w:rPr>
        <w:t xml:space="preserve">                  </w:t>
      </w:r>
      <w:bookmarkStart w:id="1" w:name="_GoBack"/>
      <w:bookmarkEnd w:id="1"/>
      <w:r w:rsidRPr="00CE64D5">
        <w:rPr>
          <w:sz w:val="28"/>
          <w:szCs w:val="28"/>
        </w:rPr>
        <w:t xml:space="preserve">                                                  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D327AF" w14:textId="77777777" w:rsidR="00774A34" w:rsidRDefault="00774A34">
      <w:r>
        <w:separator/>
      </w:r>
    </w:p>
  </w:endnote>
  <w:endnote w:type="continuationSeparator" w:id="0">
    <w:p w14:paraId="5053D599" w14:textId="77777777" w:rsidR="00774A34" w:rsidRDefault="00774A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E6F4E8" w14:textId="77777777" w:rsidR="00774A34" w:rsidRDefault="00774A34">
      <w:r>
        <w:separator/>
      </w:r>
    </w:p>
  </w:footnote>
  <w:footnote w:type="continuationSeparator" w:id="0">
    <w:p w14:paraId="7C5C021D" w14:textId="77777777" w:rsidR="00774A34" w:rsidRDefault="00774A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74A34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E64D5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25FD91-4C0E-4DB9-BA71-31AC80E609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1143</Words>
  <Characters>652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2024-04-15T11:20:00Z</dcterms:modified>
</cp:coreProperties>
</file>