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23.02.2018р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40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містобудівних умов та обмежень забудови земельної   ділянки на проектування та будівництво каналізаційного   трубопроводу по вул.І.Франка у м.Винники"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FF0D2FF" w14:textId="77777777" w:rsidR="001540BA" w:rsidRPr="001540BA" w:rsidRDefault="001540BA" w:rsidP="001540BA">
      <w:pPr>
        <w:ind w:firstLine="720"/>
        <w:rPr>
          <w:sz w:val="28"/>
          <w:szCs w:val="28"/>
        </w:rPr>
      </w:pPr>
      <w:r w:rsidRPr="001540BA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діяльності», відповідно до рішення сесії Винниківської міської ради №471 від 29.03.2012р. «Про надання містобудівних умов та обмежень забудови земельної ділянки», ДБН А.3.1-5-96 «Організація будівельного виробництва», виконком Винниківської міської ради -</w:t>
      </w:r>
    </w:p>
    <w:p w14:paraId="64DB5767" w14:textId="77777777" w:rsidR="001540BA" w:rsidRPr="001540BA" w:rsidRDefault="001540BA" w:rsidP="001540BA">
      <w:pPr>
        <w:rPr>
          <w:sz w:val="28"/>
          <w:szCs w:val="28"/>
        </w:rPr>
      </w:pPr>
    </w:p>
    <w:p w14:paraId="4DB4F14B" w14:textId="77777777" w:rsidR="001540BA" w:rsidRPr="001540BA" w:rsidRDefault="001540BA" w:rsidP="001540BA">
      <w:pPr>
        <w:jc w:val="center"/>
        <w:rPr>
          <w:sz w:val="28"/>
          <w:szCs w:val="28"/>
        </w:rPr>
      </w:pPr>
      <w:bookmarkStart w:id="1" w:name="_GoBack"/>
      <w:bookmarkEnd w:id="1"/>
      <w:r w:rsidRPr="001540BA">
        <w:rPr>
          <w:sz w:val="28"/>
          <w:szCs w:val="28"/>
        </w:rPr>
        <w:t>ВИРІШИВ:</w:t>
      </w:r>
    </w:p>
    <w:p w14:paraId="3199B326" w14:textId="77777777" w:rsidR="001540BA" w:rsidRPr="001540BA" w:rsidRDefault="001540BA" w:rsidP="001540BA">
      <w:pPr>
        <w:rPr>
          <w:sz w:val="28"/>
          <w:szCs w:val="28"/>
        </w:rPr>
      </w:pPr>
    </w:p>
    <w:p w14:paraId="707A77AB" w14:textId="77777777" w:rsidR="001540BA" w:rsidRPr="001540BA" w:rsidRDefault="001540BA" w:rsidP="001540BA">
      <w:pPr>
        <w:rPr>
          <w:sz w:val="28"/>
          <w:szCs w:val="28"/>
        </w:rPr>
      </w:pPr>
      <w:r w:rsidRPr="001540BA">
        <w:rPr>
          <w:sz w:val="28"/>
          <w:szCs w:val="28"/>
        </w:rPr>
        <w:t>1.</w:t>
      </w:r>
      <w:r w:rsidRPr="001540BA">
        <w:rPr>
          <w:sz w:val="28"/>
          <w:szCs w:val="28"/>
        </w:rPr>
        <w:tab/>
        <w:t>Надати виконавчому комітету Винниківської міської ради  містобудівні умови та обмеження забудови земельної ділянки на проектування та будівництво каналізаційного трубопроводу по вул.І.Франка у м.Винники.</w:t>
      </w:r>
    </w:p>
    <w:p w14:paraId="254DC42C" w14:textId="77777777" w:rsidR="001540BA" w:rsidRPr="001540BA" w:rsidRDefault="001540BA" w:rsidP="001540BA">
      <w:pPr>
        <w:rPr>
          <w:sz w:val="28"/>
          <w:szCs w:val="28"/>
        </w:rPr>
      </w:pPr>
      <w:r w:rsidRPr="001540BA">
        <w:rPr>
          <w:sz w:val="28"/>
          <w:szCs w:val="28"/>
        </w:rPr>
        <w:t>2.</w:t>
      </w:r>
      <w:r w:rsidRPr="001540BA">
        <w:rPr>
          <w:sz w:val="28"/>
          <w:szCs w:val="28"/>
        </w:rPr>
        <w:tab/>
        <w:t>Доручити відділу містобудування виконати містобудівні умови та обмеження забудови земельної ділянки на проектування та будівництво каналізаційного трубопроводу по вул.І.Франка у м.Винники.</w:t>
      </w:r>
    </w:p>
    <w:p w14:paraId="336B98F0" w14:textId="77777777" w:rsidR="001540BA" w:rsidRPr="001540BA" w:rsidRDefault="001540BA" w:rsidP="001540BA">
      <w:pPr>
        <w:rPr>
          <w:sz w:val="28"/>
          <w:szCs w:val="28"/>
        </w:rPr>
      </w:pPr>
      <w:r w:rsidRPr="001540BA">
        <w:rPr>
          <w:sz w:val="28"/>
          <w:szCs w:val="28"/>
        </w:rPr>
        <w:t>3.</w:t>
      </w:r>
      <w:r w:rsidRPr="001540BA">
        <w:rPr>
          <w:sz w:val="28"/>
          <w:szCs w:val="28"/>
        </w:rPr>
        <w:tab/>
        <w:t>Зобов’язати виконавчий комітет Винниківської міської ради:</w:t>
      </w:r>
    </w:p>
    <w:p w14:paraId="41D6F792" w14:textId="77777777" w:rsidR="001540BA" w:rsidRPr="001540BA" w:rsidRDefault="001540BA" w:rsidP="001540BA">
      <w:pPr>
        <w:rPr>
          <w:sz w:val="28"/>
          <w:szCs w:val="28"/>
        </w:rPr>
      </w:pPr>
      <w:r w:rsidRPr="001540BA">
        <w:rPr>
          <w:sz w:val="28"/>
          <w:szCs w:val="28"/>
        </w:rPr>
        <w:t>3.1.</w:t>
      </w:r>
      <w:r w:rsidRPr="001540BA">
        <w:rPr>
          <w:sz w:val="28"/>
          <w:szCs w:val="28"/>
        </w:rPr>
        <w:tab/>
        <w:t xml:space="preserve">Отримати у встановленому порядку технічні умови. </w:t>
      </w:r>
    </w:p>
    <w:p w14:paraId="6EE46158" w14:textId="77777777" w:rsidR="001540BA" w:rsidRPr="001540BA" w:rsidRDefault="001540BA" w:rsidP="001540BA">
      <w:pPr>
        <w:rPr>
          <w:sz w:val="28"/>
          <w:szCs w:val="28"/>
        </w:rPr>
      </w:pPr>
      <w:r w:rsidRPr="001540BA">
        <w:rPr>
          <w:sz w:val="28"/>
          <w:szCs w:val="28"/>
        </w:rPr>
        <w:t>3.2.</w:t>
      </w:r>
      <w:r w:rsidRPr="001540BA">
        <w:rPr>
          <w:sz w:val="28"/>
          <w:szCs w:val="28"/>
        </w:rPr>
        <w:tab/>
        <w:t xml:space="preserve">Розробити у ліцензованій проектній організації робочий проект та провести його експертизу згідно чинного законодавства. </w:t>
      </w:r>
    </w:p>
    <w:p w14:paraId="4A776DD8" w14:textId="77777777" w:rsidR="001540BA" w:rsidRPr="001540BA" w:rsidRDefault="001540BA" w:rsidP="001540BA">
      <w:pPr>
        <w:rPr>
          <w:sz w:val="28"/>
          <w:szCs w:val="28"/>
        </w:rPr>
      </w:pPr>
      <w:r w:rsidRPr="001540BA">
        <w:rPr>
          <w:sz w:val="28"/>
          <w:szCs w:val="28"/>
        </w:rPr>
        <w:t>3.3.</w:t>
      </w:r>
      <w:r w:rsidRPr="001540BA">
        <w:rPr>
          <w:sz w:val="28"/>
          <w:szCs w:val="28"/>
        </w:rPr>
        <w:tab/>
        <w:t xml:space="preserve">Звернутись в Департамент  ДАБІ у Львівській області  для  отримання дозвільних документів, які дають право на початок виконання будівельних робіт. </w:t>
      </w:r>
    </w:p>
    <w:p w14:paraId="62BDE17E" w14:textId="77777777" w:rsidR="001540BA" w:rsidRPr="001540BA" w:rsidRDefault="001540BA" w:rsidP="001540BA">
      <w:pPr>
        <w:rPr>
          <w:sz w:val="28"/>
          <w:szCs w:val="28"/>
        </w:rPr>
      </w:pPr>
      <w:r w:rsidRPr="001540BA">
        <w:rPr>
          <w:sz w:val="28"/>
          <w:szCs w:val="28"/>
        </w:rPr>
        <w:t>3.4.</w:t>
      </w:r>
      <w:r w:rsidRPr="001540BA">
        <w:rPr>
          <w:sz w:val="28"/>
          <w:szCs w:val="28"/>
        </w:rPr>
        <w:tab/>
        <w:t xml:space="preserve">Повідомити про початок виконання будівельних робіт Департамент ДАБІ у Львівській області. </w:t>
      </w:r>
    </w:p>
    <w:p w14:paraId="29807970" w14:textId="77777777" w:rsidR="001540BA" w:rsidRPr="001540BA" w:rsidRDefault="001540BA" w:rsidP="001540BA">
      <w:pPr>
        <w:rPr>
          <w:sz w:val="28"/>
          <w:szCs w:val="28"/>
        </w:rPr>
      </w:pPr>
      <w:r w:rsidRPr="001540BA">
        <w:rPr>
          <w:sz w:val="28"/>
          <w:szCs w:val="28"/>
        </w:rPr>
        <w:lastRenderedPageBreak/>
        <w:t>3.5.</w:t>
      </w:r>
      <w:r w:rsidRPr="001540BA">
        <w:rPr>
          <w:sz w:val="28"/>
          <w:szCs w:val="28"/>
        </w:rPr>
        <w:tab/>
        <w:t>Після завершення будівельних робіт з будівництва об’єкту, оформити у встановленому порядку документи для здачі об’єкту в експлуатацію</w:t>
      </w:r>
    </w:p>
    <w:p w14:paraId="40BF8F49" w14:textId="77777777" w:rsidR="001540BA" w:rsidRPr="001540BA" w:rsidRDefault="001540BA" w:rsidP="001540BA">
      <w:pPr>
        <w:rPr>
          <w:sz w:val="28"/>
          <w:szCs w:val="28"/>
        </w:rPr>
      </w:pPr>
      <w:r w:rsidRPr="001540BA">
        <w:rPr>
          <w:sz w:val="28"/>
          <w:szCs w:val="28"/>
        </w:rPr>
        <w:t>4.</w:t>
      </w:r>
      <w:r w:rsidRPr="001540BA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0FE8B5F2" w14:textId="77777777" w:rsidR="001540BA" w:rsidRPr="001540BA" w:rsidRDefault="001540BA" w:rsidP="001540BA">
      <w:pPr>
        <w:rPr>
          <w:sz w:val="28"/>
          <w:szCs w:val="28"/>
        </w:rPr>
      </w:pPr>
    </w:p>
    <w:p w14:paraId="6D98B0E5" w14:textId="77777777" w:rsidR="001540BA" w:rsidRPr="001540BA" w:rsidRDefault="001540BA" w:rsidP="001540BA">
      <w:pPr>
        <w:rPr>
          <w:sz w:val="28"/>
          <w:szCs w:val="28"/>
        </w:rPr>
      </w:pPr>
    </w:p>
    <w:p w14:paraId="15C732EF" w14:textId="77777777" w:rsidR="001540BA" w:rsidRPr="001540BA" w:rsidRDefault="001540BA" w:rsidP="001540BA">
      <w:pPr>
        <w:rPr>
          <w:sz w:val="28"/>
          <w:szCs w:val="28"/>
        </w:rPr>
      </w:pPr>
    </w:p>
    <w:p w14:paraId="15F9CA7A" w14:textId="77777777" w:rsidR="001540BA" w:rsidRPr="001540BA" w:rsidRDefault="001540BA" w:rsidP="001540BA">
      <w:pPr>
        <w:rPr>
          <w:sz w:val="28"/>
          <w:szCs w:val="28"/>
        </w:rPr>
      </w:pPr>
      <w:r w:rsidRPr="001540BA">
        <w:rPr>
          <w:sz w:val="28"/>
          <w:szCs w:val="28"/>
        </w:rPr>
        <w:t>Міський  голова</w:t>
      </w:r>
      <w:r w:rsidRPr="001540BA">
        <w:rPr>
          <w:sz w:val="28"/>
          <w:szCs w:val="28"/>
        </w:rPr>
        <w:tab/>
      </w:r>
      <w:r w:rsidRPr="001540BA">
        <w:rPr>
          <w:sz w:val="28"/>
          <w:szCs w:val="28"/>
        </w:rPr>
        <w:tab/>
      </w:r>
      <w:r w:rsidRPr="001540BA">
        <w:rPr>
          <w:sz w:val="28"/>
          <w:szCs w:val="28"/>
        </w:rPr>
        <w:tab/>
      </w:r>
      <w:r w:rsidRPr="001540BA">
        <w:rPr>
          <w:sz w:val="28"/>
          <w:szCs w:val="28"/>
        </w:rPr>
        <w:tab/>
      </w:r>
      <w:r w:rsidRPr="001540BA">
        <w:rPr>
          <w:sz w:val="28"/>
          <w:szCs w:val="28"/>
        </w:rPr>
        <w:tab/>
      </w:r>
      <w:r w:rsidRPr="001540BA">
        <w:rPr>
          <w:sz w:val="28"/>
          <w:szCs w:val="28"/>
        </w:rPr>
        <w:tab/>
      </w:r>
      <w:r w:rsidRPr="001540BA">
        <w:rPr>
          <w:sz w:val="28"/>
          <w:szCs w:val="28"/>
        </w:rPr>
        <w:tab/>
      </w:r>
      <w:r w:rsidRPr="001540BA">
        <w:rPr>
          <w:sz w:val="28"/>
          <w:szCs w:val="28"/>
        </w:rPr>
        <w:tab/>
      </w:r>
      <w:r w:rsidRPr="001540BA">
        <w:rPr>
          <w:sz w:val="28"/>
          <w:szCs w:val="28"/>
        </w:rPr>
        <w:tab/>
        <w:t>В.Л.Квурт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6E9C9AA" w14:textId="77777777" w:rsidR="000A5F50" w:rsidRDefault="000A5F50">
      <w:r>
        <w:separator/>
      </w:r>
    </w:p>
  </w:endnote>
  <w:endnote w:type="continuationSeparator" w:id="0">
    <w:p w14:paraId="07A04863" w14:textId="77777777" w:rsidR="000A5F50" w:rsidRDefault="000A5F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D01A1D9" w14:textId="77777777" w:rsidR="000A5F50" w:rsidRDefault="000A5F50">
      <w:r>
        <w:separator/>
      </w:r>
    </w:p>
  </w:footnote>
  <w:footnote w:type="continuationSeparator" w:id="0">
    <w:p w14:paraId="1297262E" w14:textId="77777777" w:rsidR="000A5F50" w:rsidRDefault="000A5F5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A5F50"/>
    <w:rsid w:val="001125AA"/>
    <w:rsid w:val="001540B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096B17-E0A3-4FAF-8E5F-EFBF7DD744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1308</Words>
  <Characters>747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2024-04-15T12:16:00Z</dcterms:modified>
</cp:coreProperties>
</file>