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каналізаційного трубопроводу по вул.Забава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407C7F" w14:textId="77777777" w:rsidR="000C372E" w:rsidRPr="000C372E" w:rsidRDefault="000C372E" w:rsidP="000C372E">
      <w:pPr>
        <w:ind w:firstLine="720"/>
        <w:rPr>
          <w:sz w:val="28"/>
          <w:szCs w:val="28"/>
        </w:rPr>
      </w:pPr>
      <w:r w:rsidRPr="000C372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72F4C117" w14:textId="77777777" w:rsidR="000C372E" w:rsidRPr="000C372E" w:rsidRDefault="000C372E" w:rsidP="000C372E">
      <w:pPr>
        <w:rPr>
          <w:sz w:val="28"/>
          <w:szCs w:val="28"/>
        </w:rPr>
      </w:pPr>
    </w:p>
    <w:p w14:paraId="32A08EF6" w14:textId="77777777" w:rsidR="000C372E" w:rsidRPr="000C372E" w:rsidRDefault="000C372E" w:rsidP="000C372E">
      <w:pPr>
        <w:jc w:val="center"/>
        <w:rPr>
          <w:sz w:val="28"/>
          <w:szCs w:val="28"/>
        </w:rPr>
      </w:pPr>
      <w:bookmarkStart w:id="1" w:name="_GoBack"/>
      <w:bookmarkEnd w:id="1"/>
      <w:r w:rsidRPr="000C372E">
        <w:rPr>
          <w:sz w:val="28"/>
          <w:szCs w:val="28"/>
        </w:rPr>
        <w:t>ВИРІШИВ:</w:t>
      </w:r>
    </w:p>
    <w:p w14:paraId="549933BB" w14:textId="77777777" w:rsidR="000C372E" w:rsidRPr="000C372E" w:rsidRDefault="000C372E" w:rsidP="000C372E">
      <w:pPr>
        <w:rPr>
          <w:sz w:val="28"/>
          <w:szCs w:val="28"/>
        </w:rPr>
      </w:pPr>
    </w:p>
    <w:p w14:paraId="146267E6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1.</w:t>
      </w:r>
      <w:r w:rsidRPr="000C372E">
        <w:rPr>
          <w:sz w:val="28"/>
          <w:szCs w:val="28"/>
        </w:rPr>
        <w:tab/>
        <w:t>Надати виконавчому комітету Винниківської міської ради  містобудівні умови та обмеження забудови земельної ділянки на проектування та будівництво каналізаційного трубопроводу по вул.Забава у м.Винники.</w:t>
      </w:r>
    </w:p>
    <w:p w14:paraId="1E38A9AA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2.</w:t>
      </w:r>
      <w:r w:rsidRPr="000C372E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каналізаційного трубопроводу по вул.Забава у м.Винники.</w:t>
      </w:r>
    </w:p>
    <w:p w14:paraId="7ED1A0B1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3.</w:t>
      </w:r>
      <w:r w:rsidRPr="000C372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B0EA082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3.1.</w:t>
      </w:r>
      <w:r w:rsidRPr="000C372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B307EF6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3.2.</w:t>
      </w:r>
      <w:r w:rsidRPr="000C372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E834DC6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3.3.</w:t>
      </w:r>
      <w:r w:rsidRPr="000C372E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E4B9DC9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3.4.</w:t>
      </w:r>
      <w:r w:rsidRPr="000C372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5F127B2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lastRenderedPageBreak/>
        <w:t>3.5.</w:t>
      </w:r>
      <w:r w:rsidRPr="000C372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F8CC548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4.</w:t>
      </w:r>
      <w:r w:rsidRPr="000C372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795166" w14:textId="77777777" w:rsidR="000C372E" w:rsidRPr="000C372E" w:rsidRDefault="000C372E" w:rsidP="000C372E">
      <w:pPr>
        <w:rPr>
          <w:sz w:val="28"/>
          <w:szCs w:val="28"/>
        </w:rPr>
      </w:pPr>
    </w:p>
    <w:p w14:paraId="77345B71" w14:textId="77777777" w:rsidR="000C372E" w:rsidRPr="000C372E" w:rsidRDefault="000C372E" w:rsidP="000C372E">
      <w:pPr>
        <w:rPr>
          <w:sz w:val="28"/>
          <w:szCs w:val="28"/>
        </w:rPr>
      </w:pPr>
    </w:p>
    <w:p w14:paraId="2EA4F065" w14:textId="77777777" w:rsidR="000C372E" w:rsidRPr="000C372E" w:rsidRDefault="000C372E" w:rsidP="000C372E">
      <w:pPr>
        <w:rPr>
          <w:sz w:val="28"/>
          <w:szCs w:val="28"/>
        </w:rPr>
      </w:pPr>
    </w:p>
    <w:p w14:paraId="08A70D5D" w14:textId="77777777" w:rsidR="000C372E" w:rsidRPr="000C372E" w:rsidRDefault="000C372E" w:rsidP="000C372E">
      <w:pPr>
        <w:rPr>
          <w:sz w:val="28"/>
          <w:szCs w:val="28"/>
        </w:rPr>
      </w:pPr>
      <w:r w:rsidRPr="000C372E">
        <w:rPr>
          <w:sz w:val="28"/>
          <w:szCs w:val="28"/>
        </w:rPr>
        <w:t>Міський  голова</w:t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</w:r>
      <w:r w:rsidRPr="000C372E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DB718" w14:textId="77777777" w:rsidR="00165943" w:rsidRDefault="00165943">
      <w:r>
        <w:separator/>
      </w:r>
    </w:p>
  </w:endnote>
  <w:endnote w:type="continuationSeparator" w:id="0">
    <w:p w14:paraId="0418ECF8" w14:textId="77777777" w:rsidR="00165943" w:rsidRDefault="00165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BCC8D" w14:textId="77777777" w:rsidR="00165943" w:rsidRDefault="00165943">
      <w:r>
        <w:separator/>
      </w:r>
    </w:p>
  </w:footnote>
  <w:footnote w:type="continuationSeparator" w:id="0">
    <w:p w14:paraId="7CDB8D4F" w14:textId="77777777" w:rsidR="00165943" w:rsidRDefault="001659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372E"/>
    <w:rsid w:val="001125AA"/>
    <w:rsid w:val="0016594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94013-B911-41E6-89FD-6E34CA9B8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1305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2024-04-15T12:23:00Z</dcterms:modified>
</cp:coreProperties>
</file>