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дачного будинку №75 в дачному   кооперативі "Сонячна долина" по вул.Сонячна, (діл.№75)  у м.Винники у жилий будинок та присвоєння поштової адреси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FCF400" w14:textId="77777777" w:rsidR="00FD1060" w:rsidRPr="00FD1060" w:rsidRDefault="00FD1060" w:rsidP="00FD1060">
      <w:pPr>
        <w:ind w:firstLine="720"/>
        <w:rPr>
          <w:sz w:val="28"/>
          <w:szCs w:val="28"/>
        </w:rPr>
      </w:pPr>
      <w:r w:rsidRPr="00FD1060">
        <w:rPr>
          <w:sz w:val="28"/>
          <w:szCs w:val="28"/>
        </w:rP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гр.Галуша Б.М. та Галуш О.І., беручи до уваги Витяг з Державного реєстру речових прав на нерухоме майно (і.н.в. 77697454 від 04.01.2012), «Звіт про проведення технічного огляду дачного будинку», виконаний експертом Кархутом І.І. від 12.02.2018р., довідку ОКП ЛОР «БТІ та ЕО» №юр2/52 від 29.01.2018р., виконком Винниківської міської ради –</w:t>
      </w:r>
    </w:p>
    <w:p w14:paraId="2A297E71" w14:textId="77777777" w:rsidR="00FD1060" w:rsidRPr="00FD1060" w:rsidRDefault="00FD1060" w:rsidP="00FD1060">
      <w:pPr>
        <w:rPr>
          <w:sz w:val="28"/>
          <w:szCs w:val="28"/>
        </w:rPr>
      </w:pPr>
    </w:p>
    <w:p w14:paraId="14E471BF" w14:textId="77777777" w:rsidR="00FD1060" w:rsidRPr="00FD1060" w:rsidRDefault="00FD1060" w:rsidP="00FD1060">
      <w:pPr>
        <w:jc w:val="center"/>
        <w:rPr>
          <w:sz w:val="28"/>
          <w:szCs w:val="28"/>
        </w:rPr>
      </w:pPr>
      <w:bookmarkStart w:id="1" w:name="_GoBack"/>
      <w:bookmarkEnd w:id="1"/>
      <w:r w:rsidRPr="00FD1060">
        <w:rPr>
          <w:sz w:val="28"/>
          <w:szCs w:val="28"/>
        </w:rPr>
        <w:t>ВИРІШИВ:</w:t>
      </w:r>
    </w:p>
    <w:p w14:paraId="1AEC64CF" w14:textId="77777777" w:rsidR="00FD1060" w:rsidRPr="00FD1060" w:rsidRDefault="00FD1060" w:rsidP="00FD1060">
      <w:pPr>
        <w:rPr>
          <w:sz w:val="28"/>
          <w:szCs w:val="28"/>
        </w:rPr>
      </w:pPr>
    </w:p>
    <w:p w14:paraId="79E42A6B" w14:textId="77777777" w:rsidR="00FD1060" w:rsidRPr="00FD1060" w:rsidRDefault="00FD1060" w:rsidP="00FD1060">
      <w:pPr>
        <w:rPr>
          <w:sz w:val="28"/>
          <w:szCs w:val="28"/>
        </w:rPr>
      </w:pPr>
      <w:r w:rsidRPr="00FD1060">
        <w:rPr>
          <w:sz w:val="28"/>
          <w:szCs w:val="28"/>
        </w:rPr>
        <w:t>1.</w:t>
      </w:r>
      <w:r w:rsidRPr="00FD1060">
        <w:rPr>
          <w:sz w:val="28"/>
          <w:szCs w:val="28"/>
        </w:rPr>
        <w:tab/>
        <w:t xml:space="preserve">Затвердити висновок міжвідомчої комісії виконавчого комітету Винниківської міської ради (протокол №2 §03  від 21.02.2018р.) про те, що дачний будинок №75 у дачному кооперативі «Сонячна долина» по вул.Сонячна, (діл. №75) у м.Винники відповідає вимогам державних будівельних норм та може експлуатуватися як жилий будинок. </w:t>
      </w:r>
    </w:p>
    <w:p w14:paraId="413C472D" w14:textId="77777777" w:rsidR="00FD1060" w:rsidRPr="00FD1060" w:rsidRDefault="00FD1060" w:rsidP="00FD1060">
      <w:pPr>
        <w:rPr>
          <w:sz w:val="28"/>
          <w:szCs w:val="28"/>
        </w:rPr>
      </w:pPr>
      <w:r w:rsidRPr="00FD1060">
        <w:rPr>
          <w:sz w:val="28"/>
          <w:szCs w:val="28"/>
        </w:rPr>
        <w:t>2.</w:t>
      </w:r>
      <w:r w:rsidRPr="00FD1060">
        <w:rPr>
          <w:sz w:val="28"/>
          <w:szCs w:val="28"/>
        </w:rPr>
        <w:tab/>
        <w:t xml:space="preserve">Надати дозвіл гр. Галушу Богдану Михайловичу та Галуш Олені Ігорівні  на переведення дачного будинку №75  в дачному кооперативі «Сонячна долина» по вул.Сонячна, (діл.№75, к/н 4610160300:07:003:0055) у м.Винники, у жилий будинок. </w:t>
      </w:r>
    </w:p>
    <w:p w14:paraId="40837060" w14:textId="77777777" w:rsidR="00FD1060" w:rsidRPr="00FD1060" w:rsidRDefault="00FD1060" w:rsidP="00FD1060">
      <w:pPr>
        <w:rPr>
          <w:sz w:val="28"/>
          <w:szCs w:val="28"/>
        </w:rPr>
      </w:pPr>
      <w:r w:rsidRPr="00FD1060">
        <w:rPr>
          <w:sz w:val="28"/>
          <w:szCs w:val="28"/>
        </w:rPr>
        <w:lastRenderedPageBreak/>
        <w:t>3.</w:t>
      </w:r>
      <w:r w:rsidRPr="00FD1060">
        <w:rPr>
          <w:sz w:val="28"/>
          <w:szCs w:val="28"/>
        </w:rPr>
        <w:tab/>
        <w:t xml:space="preserve">Житловому будинку присвоїти поштову адресу, а саме: вул.Сонячна,75 м.Винники. </w:t>
      </w:r>
    </w:p>
    <w:p w14:paraId="0D7AE35A" w14:textId="77777777" w:rsidR="00FD1060" w:rsidRPr="00FD1060" w:rsidRDefault="00FD1060" w:rsidP="00FD1060">
      <w:pPr>
        <w:rPr>
          <w:sz w:val="28"/>
          <w:szCs w:val="28"/>
        </w:rPr>
      </w:pPr>
      <w:r w:rsidRPr="00FD1060">
        <w:rPr>
          <w:sz w:val="28"/>
          <w:szCs w:val="28"/>
        </w:rPr>
        <w:t>Будинок складається з 3-х житлових кімнат. Загальна площа будинку становить – 90,60 кв.м., житлова площа будинку становить – 56,40 кв.м.</w:t>
      </w:r>
    </w:p>
    <w:p w14:paraId="3E70AA52" w14:textId="77777777" w:rsidR="00FD1060" w:rsidRPr="00FD1060" w:rsidRDefault="00FD1060" w:rsidP="00FD1060">
      <w:pPr>
        <w:rPr>
          <w:sz w:val="28"/>
          <w:szCs w:val="28"/>
        </w:rPr>
      </w:pPr>
      <w:r w:rsidRPr="00FD1060">
        <w:rPr>
          <w:sz w:val="28"/>
          <w:szCs w:val="28"/>
        </w:rPr>
        <w:t>4.</w:t>
      </w:r>
      <w:r w:rsidRPr="00FD1060">
        <w:rPr>
          <w:sz w:val="28"/>
          <w:szCs w:val="28"/>
        </w:rPr>
        <w:tab/>
        <w:t>Протягом місяця  гр. Галуш Богдан Михайлович та Галуш Олена Ігорівна зобов’язані  виготовити та встановити номерний знак з назвою вулиці на будинок.</w:t>
      </w:r>
    </w:p>
    <w:p w14:paraId="0342CF3B" w14:textId="77777777" w:rsidR="00FD1060" w:rsidRPr="00FD1060" w:rsidRDefault="00FD1060" w:rsidP="00FD1060">
      <w:pPr>
        <w:rPr>
          <w:sz w:val="28"/>
          <w:szCs w:val="28"/>
        </w:rPr>
      </w:pPr>
      <w:r w:rsidRPr="00FD1060">
        <w:rPr>
          <w:sz w:val="28"/>
          <w:szCs w:val="28"/>
        </w:rPr>
        <w:t>5.</w:t>
      </w:r>
      <w:r w:rsidRPr="00FD106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514A9D4" w14:textId="77777777" w:rsidR="00FD1060" w:rsidRPr="00FD1060" w:rsidRDefault="00FD1060" w:rsidP="00FD1060">
      <w:pPr>
        <w:rPr>
          <w:sz w:val="28"/>
          <w:szCs w:val="28"/>
        </w:rPr>
      </w:pPr>
    </w:p>
    <w:p w14:paraId="74C407FA" w14:textId="77777777" w:rsidR="00FD1060" w:rsidRPr="00FD1060" w:rsidRDefault="00FD1060" w:rsidP="00FD1060">
      <w:pPr>
        <w:rPr>
          <w:sz w:val="28"/>
          <w:szCs w:val="28"/>
        </w:rPr>
      </w:pPr>
    </w:p>
    <w:p w14:paraId="01C471E0" w14:textId="1F72EA1F" w:rsidR="00213958" w:rsidRPr="006F2805" w:rsidRDefault="00FD1060" w:rsidP="00FD1060">
      <w:pPr>
        <w:rPr>
          <w:sz w:val="28"/>
          <w:szCs w:val="28"/>
        </w:rPr>
      </w:pPr>
      <w:r w:rsidRPr="00FD1060">
        <w:rPr>
          <w:sz w:val="28"/>
          <w:szCs w:val="28"/>
        </w:rPr>
        <w:t>Міський  голова</w:t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  <w:t>В.Л.Квурт</w:t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  <w:r w:rsidRPr="00FD106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41C02" w14:textId="77777777" w:rsidR="00F725F5" w:rsidRDefault="00F725F5">
      <w:r>
        <w:separator/>
      </w:r>
    </w:p>
  </w:endnote>
  <w:endnote w:type="continuationSeparator" w:id="0">
    <w:p w14:paraId="22429DE8" w14:textId="77777777" w:rsidR="00F725F5" w:rsidRDefault="00F72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6B76D" w14:textId="77777777" w:rsidR="00F725F5" w:rsidRDefault="00F725F5">
      <w:r>
        <w:separator/>
      </w:r>
    </w:p>
  </w:footnote>
  <w:footnote w:type="continuationSeparator" w:id="0">
    <w:p w14:paraId="145815F4" w14:textId="77777777" w:rsidR="00F725F5" w:rsidRDefault="00F72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25F5"/>
    <w:rsid w:val="00F85425"/>
    <w:rsid w:val="00FC1209"/>
    <w:rsid w:val="00FD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8FE33-CEA4-469A-AF0F-5FF477055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1489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2024-04-15T12:28:00Z</dcterms:modified>
</cp:coreProperties>
</file>