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16.03.2018р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зблокованому індивідуальному   житловому будинку здійсненому на земельній ділянці по   вул. Нагляка Я.,5 (к/н 4610160300:04:004:0134)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24FDA8A" w14:textId="77777777" w:rsidR="00AA2604" w:rsidRPr="00AA2604" w:rsidRDefault="00AA2604" w:rsidP="00AA2604">
      <w:pPr>
        <w:ind w:firstLine="720"/>
        <w:jc w:val="both"/>
        <w:rPr>
          <w:sz w:val="28"/>
          <w:szCs w:val="28"/>
        </w:rPr>
      </w:pPr>
      <w:r w:rsidRPr="00AA2604">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гр.Рудого Я.В.,   беручи до уваги Витяг з Державного реєстру речових прав на нерухоме майно про реєстрацію права власності (і.н.в.7127277 від 29.07.2013), Декларацію про готовність до експлуатації об'єкта, будівельні роботи на якому виконувалися на підставі повідомлення про початок їх виконання,   зареєстровану в Департаменті ДАБІ у Львівській обл. від 12.05.2015р. №ЛВ 142151390009,  виконком Винниківської міської ради -</w:t>
      </w:r>
    </w:p>
    <w:p w14:paraId="3C7FC031" w14:textId="77777777" w:rsidR="00AA2604" w:rsidRPr="00AA2604" w:rsidRDefault="00AA2604" w:rsidP="00AA2604">
      <w:pPr>
        <w:jc w:val="both"/>
        <w:rPr>
          <w:sz w:val="28"/>
          <w:szCs w:val="28"/>
        </w:rPr>
      </w:pPr>
    </w:p>
    <w:p w14:paraId="0BFCEC66" w14:textId="77777777" w:rsidR="00AA2604" w:rsidRPr="00AA2604" w:rsidRDefault="00AA2604" w:rsidP="00AA2604">
      <w:pPr>
        <w:jc w:val="center"/>
        <w:rPr>
          <w:sz w:val="28"/>
          <w:szCs w:val="28"/>
        </w:rPr>
      </w:pPr>
      <w:r w:rsidRPr="00AA2604">
        <w:rPr>
          <w:sz w:val="28"/>
          <w:szCs w:val="28"/>
        </w:rPr>
        <w:t>В И Р І Ш И В :</w:t>
      </w:r>
    </w:p>
    <w:p w14:paraId="0105BB4F" w14:textId="77777777" w:rsidR="00AA2604" w:rsidRPr="00AA2604" w:rsidRDefault="00AA2604" w:rsidP="00AA2604">
      <w:pPr>
        <w:jc w:val="both"/>
        <w:rPr>
          <w:sz w:val="28"/>
          <w:szCs w:val="28"/>
        </w:rPr>
      </w:pPr>
    </w:p>
    <w:p w14:paraId="53EF664B" w14:textId="6D83540B" w:rsidR="00AA2604" w:rsidRPr="00AA2604" w:rsidRDefault="00AA2604" w:rsidP="00AA2604">
      <w:pPr>
        <w:jc w:val="both"/>
        <w:rPr>
          <w:sz w:val="28"/>
          <w:szCs w:val="28"/>
        </w:rPr>
      </w:pPr>
      <w:r w:rsidRPr="00AA2604">
        <w:rPr>
          <w:sz w:val="28"/>
          <w:szCs w:val="28"/>
        </w:rPr>
        <w:t>1.</w:t>
      </w:r>
      <w:r w:rsidRPr="00AA2604">
        <w:rPr>
          <w:sz w:val="28"/>
          <w:szCs w:val="28"/>
        </w:rPr>
        <w:tab/>
        <w:t>Новозбудованому зблокованому індивідуальному житловому будинку, здійсненому на земельній ділянці по вул.Нагляка Я,</w:t>
      </w:r>
      <w:r>
        <w:rPr>
          <w:sz w:val="28"/>
          <w:szCs w:val="28"/>
        </w:rPr>
        <w:t xml:space="preserve"> </w:t>
      </w:r>
      <w:bookmarkStart w:id="1" w:name="_GoBack"/>
      <w:bookmarkEnd w:id="1"/>
      <w:r w:rsidRPr="00AA2604">
        <w:rPr>
          <w:sz w:val="28"/>
          <w:szCs w:val="28"/>
        </w:rPr>
        <w:t xml:space="preserve">5 (к/н 4610160300:04:004:0134) у м.Винники, присвоїти поштову адресу, а саме: вул.Нагляка Я, </w:t>
      </w:r>
      <w:r>
        <w:rPr>
          <w:sz w:val="28"/>
          <w:szCs w:val="28"/>
        </w:rPr>
        <w:t>5</w:t>
      </w:r>
      <w:r w:rsidRPr="00AA2604">
        <w:rPr>
          <w:sz w:val="28"/>
          <w:szCs w:val="28"/>
        </w:rPr>
        <w:t xml:space="preserve"> у  м.Винники.</w:t>
      </w:r>
    </w:p>
    <w:p w14:paraId="2234259D" w14:textId="77777777" w:rsidR="00AA2604" w:rsidRPr="00AA2604" w:rsidRDefault="00AA2604" w:rsidP="00AA2604">
      <w:pPr>
        <w:jc w:val="both"/>
        <w:rPr>
          <w:sz w:val="28"/>
          <w:szCs w:val="28"/>
        </w:rPr>
      </w:pPr>
      <w:r w:rsidRPr="00AA2604">
        <w:rPr>
          <w:sz w:val="28"/>
          <w:szCs w:val="28"/>
        </w:rPr>
        <w:lastRenderedPageBreak/>
        <w:t xml:space="preserve">Будинок складається з 5-ти житлових кімнат. Загальна площа будинку становить – 138,20 кв.м., житлова площа будинку становить – 82,90 кв.м. </w:t>
      </w:r>
    </w:p>
    <w:p w14:paraId="4593B939" w14:textId="77777777" w:rsidR="00AA2604" w:rsidRPr="00AA2604" w:rsidRDefault="00AA2604" w:rsidP="00AA2604">
      <w:pPr>
        <w:jc w:val="both"/>
        <w:rPr>
          <w:sz w:val="28"/>
          <w:szCs w:val="28"/>
        </w:rPr>
      </w:pPr>
      <w:r w:rsidRPr="00AA2604">
        <w:rPr>
          <w:sz w:val="28"/>
          <w:szCs w:val="28"/>
        </w:rPr>
        <w:t>2.</w:t>
      </w:r>
      <w:r w:rsidRPr="00AA2604">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F359A98" w14:textId="77777777" w:rsidR="00AA2604" w:rsidRPr="00AA2604" w:rsidRDefault="00AA2604" w:rsidP="00AA2604">
      <w:pPr>
        <w:jc w:val="both"/>
        <w:rPr>
          <w:sz w:val="28"/>
          <w:szCs w:val="28"/>
        </w:rPr>
      </w:pPr>
    </w:p>
    <w:p w14:paraId="56789FB8" w14:textId="77777777" w:rsidR="00AA2604" w:rsidRPr="00AA2604" w:rsidRDefault="00AA2604" w:rsidP="00AA2604">
      <w:pPr>
        <w:jc w:val="both"/>
        <w:rPr>
          <w:sz w:val="28"/>
          <w:szCs w:val="28"/>
        </w:rPr>
      </w:pPr>
    </w:p>
    <w:p w14:paraId="6C944243" w14:textId="77777777" w:rsidR="00AA2604" w:rsidRPr="00AA2604" w:rsidRDefault="00AA2604" w:rsidP="00AA2604">
      <w:pPr>
        <w:jc w:val="both"/>
        <w:rPr>
          <w:sz w:val="28"/>
          <w:szCs w:val="28"/>
        </w:rPr>
      </w:pPr>
    </w:p>
    <w:p w14:paraId="0EBEFE2D" w14:textId="77777777" w:rsidR="00AA2604" w:rsidRPr="00AA2604" w:rsidRDefault="00AA2604" w:rsidP="00AA2604">
      <w:pPr>
        <w:jc w:val="both"/>
        <w:rPr>
          <w:sz w:val="28"/>
          <w:szCs w:val="28"/>
        </w:rPr>
      </w:pPr>
      <w:r w:rsidRPr="00AA2604">
        <w:rPr>
          <w:sz w:val="28"/>
          <w:szCs w:val="28"/>
        </w:rPr>
        <w:t>Міський голова</w:t>
      </w:r>
      <w:r w:rsidRPr="00AA2604">
        <w:rPr>
          <w:sz w:val="28"/>
          <w:szCs w:val="28"/>
        </w:rPr>
        <w:tab/>
      </w:r>
      <w:r w:rsidRPr="00AA2604">
        <w:rPr>
          <w:sz w:val="28"/>
          <w:szCs w:val="28"/>
        </w:rPr>
        <w:tab/>
      </w:r>
      <w:r w:rsidRPr="00AA2604">
        <w:rPr>
          <w:sz w:val="28"/>
          <w:szCs w:val="28"/>
        </w:rPr>
        <w:tab/>
      </w:r>
      <w:r w:rsidRPr="00AA2604">
        <w:rPr>
          <w:sz w:val="28"/>
          <w:szCs w:val="28"/>
        </w:rPr>
        <w:tab/>
      </w:r>
      <w:r w:rsidRPr="00AA2604">
        <w:rPr>
          <w:sz w:val="28"/>
          <w:szCs w:val="28"/>
        </w:rPr>
        <w:tab/>
      </w:r>
      <w:r w:rsidRPr="00AA2604">
        <w:rPr>
          <w:sz w:val="28"/>
          <w:szCs w:val="28"/>
        </w:rPr>
        <w:tab/>
      </w:r>
      <w:r w:rsidRPr="00AA2604">
        <w:rPr>
          <w:sz w:val="28"/>
          <w:szCs w:val="28"/>
        </w:rPr>
        <w:tab/>
      </w:r>
      <w:r w:rsidRPr="00AA2604">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EEC23" w14:textId="77777777" w:rsidR="00C34F3C" w:rsidRDefault="00C34F3C">
      <w:r>
        <w:separator/>
      </w:r>
    </w:p>
  </w:endnote>
  <w:endnote w:type="continuationSeparator" w:id="0">
    <w:p w14:paraId="02EC9DC7" w14:textId="77777777" w:rsidR="00C34F3C" w:rsidRDefault="00C34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43EA3" w14:textId="77777777" w:rsidR="00C34F3C" w:rsidRDefault="00C34F3C">
      <w:r>
        <w:separator/>
      </w:r>
    </w:p>
  </w:footnote>
  <w:footnote w:type="continuationSeparator" w:id="0">
    <w:p w14:paraId="2CAF3B69" w14:textId="77777777" w:rsidR="00C34F3C" w:rsidRDefault="00C34F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A2604"/>
    <w:rsid w:val="00AE7596"/>
    <w:rsid w:val="00B03460"/>
    <w:rsid w:val="00B45B11"/>
    <w:rsid w:val="00B772B4"/>
    <w:rsid w:val="00B82B9B"/>
    <w:rsid w:val="00B92F91"/>
    <w:rsid w:val="00BE7A3D"/>
    <w:rsid w:val="00BF085D"/>
    <w:rsid w:val="00C0271E"/>
    <w:rsid w:val="00C05FE0"/>
    <w:rsid w:val="00C32C7D"/>
    <w:rsid w:val="00C34F3C"/>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D5418-B262-4861-A590-9CE6C0C09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1377</Words>
  <Characters>785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2024-04-16T12:10:00Z</dcterms:modified>
</cp:coreProperties>
</file>