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2A1F98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4 від 26.03.2018 року),  виконавчий комітет Винниківської  міської  ради –  </w:t>
      </w:r>
    </w:p>
    <w:p w14:paraId="210AE376" w14:textId="77777777" w:rsidR="00E41910" w:rsidRPr="00E41910" w:rsidRDefault="00E41910" w:rsidP="00E41910">
      <w:pPr>
        <w:jc w:val="both"/>
        <w:rPr>
          <w:sz w:val="28"/>
          <w:szCs w:val="28"/>
        </w:rPr>
      </w:pPr>
    </w:p>
    <w:p w14:paraId="39C4E628" w14:textId="74BEFE55" w:rsidR="00E41910" w:rsidRDefault="00E41910" w:rsidP="00E41910">
      <w:pPr>
        <w:jc w:val="center"/>
        <w:rPr>
          <w:sz w:val="28"/>
          <w:szCs w:val="28"/>
        </w:rPr>
      </w:pPr>
      <w:r w:rsidRPr="00E41910">
        <w:rPr>
          <w:sz w:val="28"/>
          <w:szCs w:val="28"/>
        </w:rPr>
        <w:t>В И Р І Ш И В :</w:t>
      </w:r>
    </w:p>
    <w:p w14:paraId="5E300B66" w14:textId="77777777" w:rsidR="00E41910" w:rsidRPr="00E41910" w:rsidRDefault="00E41910" w:rsidP="00E41910">
      <w:pPr>
        <w:jc w:val="center"/>
        <w:rPr>
          <w:sz w:val="28"/>
          <w:szCs w:val="28"/>
        </w:rPr>
      </w:pPr>
    </w:p>
    <w:p w14:paraId="51BE6086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0F89E646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1.1.</w:t>
      </w:r>
      <w:r w:rsidRPr="00E41910">
        <w:rPr>
          <w:sz w:val="28"/>
          <w:szCs w:val="28"/>
        </w:rPr>
        <w:tab/>
        <w:t>Стефанишин Любові Ярославівні, 1956 р.н., інваліду 3-ї групи, на лікування онкологічного захворювання, що проживає у м. Винники, вул. Бандери, 15, на суму - 5000 грн;</w:t>
      </w:r>
    </w:p>
    <w:p w14:paraId="3853CCFE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1.2.</w:t>
      </w:r>
      <w:r w:rsidRPr="00E41910">
        <w:rPr>
          <w:sz w:val="28"/>
          <w:szCs w:val="28"/>
        </w:rPr>
        <w:tab/>
        <w:t>Трач Любові Михайлівні, 1954 р.н., одинокій пенсіонерці на лікування, що проживає у м. Винники, вул. І.Франка, 25 кв.4, на суму - 1000 грн;</w:t>
      </w:r>
    </w:p>
    <w:p w14:paraId="01EC03A5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1.3.</w:t>
      </w:r>
      <w:r w:rsidRPr="00E41910">
        <w:rPr>
          <w:sz w:val="28"/>
          <w:szCs w:val="28"/>
        </w:rPr>
        <w:tab/>
        <w:t>Дмитерко Романні Іванівні, 1946 р.н., одинокій пенсіонерці, що проживає у м. Винники, вул. Руська, 11 кв.3,  на суму - 700  грн;</w:t>
      </w:r>
    </w:p>
    <w:p w14:paraId="56547C79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1.4.</w:t>
      </w:r>
      <w:r w:rsidRPr="00E41910">
        <w:rPr>
          <w:sz w:val="28"/>
          <w:szCs w:val="28"/>
        </w:rPr>
        <w:tab/>
        <w:t>Хоменко Катерині Михайлівні, 1930 р.н.,  одинокій пенсіонерці,  що проживає у м. Винники, вул. Забава, 133, на суму  – 700  грн;</w:t>
      </w:r>
    </w:p>
    <w:p w14:paraId="02381C42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1.5.</w:t>
      </w:r>
      <w:r w:rsidRPr="00E41910">
        <w:rPr>
          <w:sz w:val="28"/>
          <w:szCs w:val="28"/>
        </w:rPr>
        <w:tab/>
        <w:t>Цимбрак Володимирі Володимирівні 1932 р.н., пенсіонерці, учаснику війни, що проживає у м. Винники, вул. Винниченка, 5, на суму  - 1000 грн;</w:t>
      </w:r>
    </w:p>
    <w:p w14:paraId="3DA0C27B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lastRenderedPageBreak/>
        <w:t>1.6.</w:t>
      </w:r>
      <w:r w:rsidRPr="00E41910">
        <w:rPr>
          <w:sz w:val="28"/>
          <w:szCs w:val="28"/>
        </w:rPr>
        <w:tab/>
        <w:t>Сонсядло Наталії Михайлівні, 1952 р.н., одинокій пенсіонерці, ветерану праці на лікування, що проживає у м. Винники, вул. Івасюка, 21кв.28, на суму – 1500  грн;</w:t>
      </w:r>
    </w:p>
    <w:p w14:paraId="5B51AC7F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1.7.</w:t>
      </w:r>
      <w:r w:rsidRPr="00E41910">
        <w:rPr>
          <w:sz w:val="28"/>
          <w:szCs w:val="28"/>
        </w:rPr>
        <w:tab/>
        <w:t>Грисьо Лесі Миколаївні, 1958 р.н., одинокій пенсіонерці на лікування, що проживає у м. Винники, вул. Грушевського, 3а, на суму - 1000  грн;</w:t>
      </w:r>
    </w:p>
    <w:p w14:paraId="67535D60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1.8.</w:t>
      </w:r>
      <w:r w:rsidRPr="00E41910">
        <w:rPr>
          <w:sz w:val="28"/>
          <w:szCs w:val="28"/>
        </w:rPr>
        <w:tab/>
        <w:t>Стефанишин Любові Романівні, 1956р.н., опікуну інваліда 1-ї групи, що проживає у м. Винники, вул. Забава, 119, на суму - 1500  грн;</w:t>
      </w:r>
    </w:p>
    <w:p w14:paraId="0FFD990A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1.9.</w:t>
      </w:r>
      <w:r w:rsidRPr="00E41910">
        <w:rPr>
          <w:sz w:val="28"/>
          <w:szCs w:val="28"/>
        </w:rPr>
        <w:tab/>
        <w:t>Гапоненко Михайлу Васильовичу, 1995 р.н., інваліду 3-ї групи з дитинства на лікування, що проживає у м. Винники, вул. Кільцева, 9 кв.7, на суму -  1000 грн;</w:t>
      </w:r>
    </w:p>
    <w:p w14:paraId="0EE4DFDD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1.10.</w:t>
      </w:r>
      <w:r w:rsidRPr="00E41910">
        <w:rPr>
          <w:sz w:val="28"/>
          <w:szCs w:val="28"/>
        </w:rPr>
        <w:tab/>
        <w:t>Буличу Мирону Григоровичу, 1943 р.н.,  пенсіонеру, інваліду 2-ї групи на лікування, що проживає у м. Винники, вул. Шевченка, 17, на суму - 5000 грн;</w:t>
      </w:r>
    </w:p>
    <w:p w14:paraId="7D6CE2D8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1.11.</w:t>
      </w:r>
      <w:r w:rsidRPr="00E41910">
        <w:rPr>
          <w:sz w:val="28"/>
          <w:szCs w:val="28"/>
        </w:rPr>
        <w:tab/>
        <w:t>Палько Тарасу Романовичу, 1972 р.н.,  інваліду 3-ї групи на лікування, що проживає у м. Винники, вул. Довбуша, 13 на суму - 2000 грн;</w:t>
      </w:r>
    </w:p>
    <w:p w14:paraId="5547763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1.12.</w:t>
      </w:r>
      <w:r w:rsidRPr="00E41910">
        <w:rPr>
          <w:sz w:val="28"/>
          <w:szCs w:val="28"/>
        </w:rPr>
        <w:tab/>
        <w:t>Палько Марії Григорівні, 1943 р.н., інваліду 2-ї групи на лікування, що проживає у м. Винники, вул. Довбуша, 13   на суму –2000 грн;</w:t>
      </w:r>
    </w:p>
    <w:p w14:paraId="318E549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1.13.</w:t>
      </w:r>
      <w:r w:rsidRPr="00E41910">
        <w:rPr>
          <w:sz w:val="28"/>
          <w:szCs w:val="28"/>
        </w:rPr>
        <w:tab/>
        <w:t>Зібровій Наталії Геннадіївні 1967 р.н., що проживає у м. Винники, вул. Лєрмонтова 21 кв.1  у наданні матеріальної допомоги – відмовити;</w:t>
      </w:r>
    </w:p>
    <w:p w14:paraId="3C4F6145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1.14.</w:t>
      </w:r>
      <w:r w:rsidRPr="00E41910">
        <w:rPr>
          <w:sz w:val="28"/>
          <w:szCs w:val="28"/>
        </w:rPr>
        <w:tab/>
        <w:t>Сидору Оресту Ігоровичу, 1983 р.н., на лікування онкологічного захворювання, що проживає у м. Винники, вул. Просвіти, 9 на суму - 5000 грн;</w:t>
      </w:r>
    </w:p>
    <w:p w14:paraId="4C53740D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1.15.</w:t>
      </w:r>
      <w:r w:rsidRPr="00E41910">
        <w:rPr>
          <w:sz w:val="28"/>
          <w:szCs w:val="28"/>
        </w:rPr>
        <w:tab/>
        <w:t>Сидор Ангеліні Станіславівні, 1931р.н., на лікування, що проживає у м. Винники, вул. Галицька, 53а кв.4, на суму - 1000 грн;</w:t>
      </w:r>
    </w:p>
    <w:p w14:paraId="3897E459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1.16.</w:t>
      </w:r>
      <w:r w:rsidRPr="00E41910">
        <w:rPr>
          <w:sz w:val="28"/>
          <w:szCs w:val="28"/>
        </w:rPr>
        <w:tab/>
        <w:t>Семенині Марії Онуфріївні, 1944 р.н., на лікування, що проживає у м. Винники, вул. Незалежності, 15а, на суму - 1000 грн;</w:t>
      </w:r>
    </w:p>
    <w:p w14:paraId="36200B11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1.17.</w:t>
      </w:r>
      <w:r w:rsidRPr="00E41910">
        <w:rPr>
          <w:sz w:val="28"/>
          <w:szCs w:val="28"/>
        </w:rPr>
        <w:tab/>
        <w:t>Конюх Катерині Миколаївні, 1985 р.н., на лікування (хіміотерапію) сина Конюха Матвія Володимировича, 2015 р.н., що проживає у м. Винники, вул. Загороддя, 3, на суму - 5000 грн;</w:t>
      </w:r>
    </w:p>
    <w:p w14:paraId="065551C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1.18.</w:t>
      </w:r>
      <w:r w:rsidRPr="00E41910">
        <w:rPr>
          <w:sz w:val="28"/>
          <w:szCs w:val="28"/>
        </w:rPr>
        <w:tab/>
        <w:t>Хариш Катерині Петрівні, 1942 р.н.,  на лікування, що проживає у м. Винники, вул. Галицька, 60 кв.4, на суму - 1000  грн;</w:t>
      </w:r>
    </w:p>
    <w:p w14:paraId="122E5D5D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1.19.</w:t>
      </w:r>
      <w:r w:rsidRPr="00E41910">
        <w:rPr>
          <w:sz w:val="28"/>
          <w:szCs w:val="28"/>
        </w:rPr>
        <w:tab/>
        <w:t>Антонишину Михайлу Івановичу, 1994 р.н., учаснику бойових дій, що проживає у м. Винники, вул. Кільцева, 9 кв.36,  на суму - 1000 грн;</w:t>
      </w:r>
    </w:p>
    <w:p w14:paraId="17C0831E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1.20.</w:t>
      </w:r>
      <w:r w:rsidRPr="00E41910">
        <w:rPr>
          <w:sz w:val="28"/>
          <w:szCs w:val="28"/>
        </w:rPr>
        <w:tab/>
        <w:t>Борущаку Петру Степановичу, 1965 р.н., інваліду 3-ї групи на лікування, що проживає у м. Винники, вул. Кільцева, 2а кв.83,  на суму - 800 грн;</w:t>
      </w:r>
    </w:p>
    <w:p w14:paraId="4F72D091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1.21.</w:t>
      </w:r>
      <w:r w:rsidRPr="00E41910">
        <w:rPr>
          <w:sz w:val="28"/>
          <w:szCs w:val="28"/>
        </w:rPr>
        <w:tab/>
        <w:t>Харишу Оресту Володимировичу, 1971 р.н., інваліду 3-ї групи на лікування, що проживає у м. Винники, вул. Галицька, 60 кв.4,  на суму - 1000 грн;</w:t>
      </w:r>
    </w:p>
    <w:p w14:paraId="02B82D2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1.22.</w:t>
      </w:r>
      <w:r w:rsidRPr="00E41910">
        <w:rPr>
          <w:sz w:val="28"/>
          <w:szCs w:val="28"/>
        </w:rPr>
        <w:tab/>
        <w:t>Городецькій Валентині Павлівні, 1957 р.н., пенсіонерці, що проживає у м. Винники, вул. Левицького, 3 кв.6, - на суму – 1000 тис.грн;</w:t>
      </w:r>
    </w:p>
    <w:p w14:paraId="6EA83EC0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1.23.</w:t>
      </w:r>
      <w:r w:rsidRPr="00E41910">
        <w:rPr>
          <w:sz w:val="28"/>
          <w:szCs w:val="28"/>
        </w:rPr>
        <w:tab/>
        <w:t>Павлусь Софії Олегівні, 1997 р.н., інваліду 3-ї групи, що проживає у м. Винники, вул. Гагаріна, 3, на суму – 2000 грн;</w:t>
      </w:r>
    </w:p>
    <w:p w14:paraId="477C3DF1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1.24.</w:t>
      </w:r>
      <w:r w:rsidRPr="00E41910">
        <w:rPr>
          <w:sz w:val="28"/>
          <w:szCs w:val="28"/>
        </w:rPr>
        <w:tab/>
        <w:t>Дедик Ганні Іванівні, 1930 р.н., одинокій пенсіонерці, що проживає у м. Винники, вул. Кільцева, 10 кв.4,  на суму - 700  грн;</w:t>
      </w:r>
    </w:p>
    <w:p w14:paraId="04613094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1.25.</w:t>
      </w:r>
      <w:r w:rsidRPr="00E41910">
        <w:rPr>
          <w:sz w:val="28"/>
          <w:szCs w:val="28"/>
        </w:rPr>
        <w:tab/>
        <w:t>Процюку Ігорю Олександровичу, 1955 р.н., інваліду 1-ї групи, що проживає у м. Винники, вул. Хмельницького, 19,  на суму - 1000 грн;</w:t>
      </w:r>
    </w:p>
    <w:p w14:paraId="1F915211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1.26.</w:t>
      </w:r>
      <w:r w:rsidRPr="00E41910">
        <w:rPr>
          <w:sz w:val="28"/>
          <w:szCs w:val="28"/>
        </w:rPr>
        <w:tab/>
        <w:t>Осика Любові Андріївні, 1959 р.н., на лікування (операцію), що проживає у м. Винники, вул. Кільцева, 2а кв.123 ,  на суму - 2000 грн;</w:t>
      </w:r>
    </w:p>
    <w:p w14:paraId="250627C6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lastRenderedPageBreak/>
        <w:t>1.27.</w:t>
      </w:r>
      <w:r w:rsidRPr="00E41910">
        <w:rPr>
          <w:sz w:val="28"/>
          <w:szCs w:val="28"/>
        </w:rPr>
        <w:tab/>
        <w:t>Осика Юрію Адамовичу 1955 р.н., інваліду 3-ї групи ЧАЕС, що проживає у м. Винники, вул. Кільцева, 2а кв.123,  на суму - 1000 грн;</w:t>
      </w:r>
    </w:p>
    <w:p w14:paraId="7830A959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1.28.</w:t>
      </w:r>
      <w:r w:rsidRPr="00E41910">
        <w:rPr>
          <w:sz w:val="28"/>
          <w:szCs w:val="28"/>
        </w:rPr>
        <w:tab/>
        <w:t>Петрів Стефанії Іванівні, 1946 р.н., на лікування, що проживає у м. Винники, вул. Забава, 98,  на суму - 800  грн;</w:t>
      </w:r>
    </w:p>
    <w:p w14:paraId="7DDDB40A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1.29.</w:t>
      </w:r>
      <w:r w:rsidRPr="00E41910">
        <w:rPr>
          <w:sz w:val="28"/>
          <w:szCs w:val="28"/>
        </w:rPr>
        <w:tab/>
        <w:t>Пришляку Миколі Івановичу 1964 р.н., інваліду 1-ї групи  на лікування, що проживає у м. Винники, вул. Злагоди, 1б,  на суму - 2000 грн;</w:t>
      </w:r>
    </w:p>
    <w:p w14:paraId="3D50D57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1.30.</w:t>
      </w:r>
      <w:r w:rsidRPr="00E41910">
        <w:rPr>
          <w:sz w:val="28"/>
          <w:szCs w:val="28"/>
        </w:rPr>
        <w:tab/>
        <w:t>Серкез Олександрі Михайлівні, 1944 р.н., одинокій пенсіонерці, що проживає у м. Винники, вул. Кільцева, 7 кв.15,  на суму - 700 грн;</w:t>
      </w:r>
    </w:p>
    <w:p w14:paraId="61197351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1.31.</w:t>
      </w:r>
      <w:r w:rsidRPr="00E41910">
        <w:rPr>
          <w:sz w:val="28"/>
          <w:szCs w:val="28"/>
        </w:rPr>
        <w:tab/>
        <w:t>Стасишин Наталії Андріївні, 1984 р.н., на лікування, що проживає у м. Винники, вул. Гонти,11,  на суму - 3000 грн;</w:t>
      </w:r>
    </w:p>
    <w:p w14:paraId="2869E2C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1.32.</w:t>
      </w:r>
      <w:r w:rsidRPr="00E41910">
        <w:rPr>
          <w:sz w:val="28"/>
          <w:szCs w:val="28"/>
        </w:rPr>
        <w:tab/>
        <w:t>Тесарівській Ганні Йосифівні, 1928 р.н., учаснику війни, з нагоди 90 річного ювілею, що проживає у м. Винники, вул. Ціолковського, 21,  на суму -2000  грн;</w:t>
      </w:r>
    </w:p>
    <w:p w14:paraId="012D21BE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1.33.</w:t>
      </w:r>
      <w:r w:rsidRPr="00E41910">
        <w:rPr>
          <w:sz w:val="28"/>
          <w:szCs w:val="28"/>
        </w:rPr>
        <w:tab/>
        <w:t>Войтюк Ірині Вікторівні, 1988 р.н., на лікування дитини - інваліда, що проживає у м. Винники, вул. Кільцева, 9 кв.31 на суму - 1500 грн;</w:t>
      </w:r>
    </w:p>
    <w:p w14:paraId="3B7433C4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1.34.</w:t>
      </w:r>
      <w:r w:rsidRPr="00E41910">
        <w:rPr>
          <w:sz w:val="28"/>
          <w:szCs w:val="28"/>
        </w:rPr>
        <w:tab/>
        <w:t>Верещаку Василю Петровичу 1982 р.н., учаснику АТО, що проживає у м. Винники, вул. Кільцева, 4 кв.21,  на суму - 1000 грн;</w:t>
      </w:r>
    </w:p>
    <w:p w14:paraId="73F2B374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1.35.</w:t>
      </w:r>
      <w:r w:rsidRPr="00E41910">
        <w:rPr>
          <w:sz w:val="28"/>
          <w:szCs w:val="28"/>
        </w:rPr>
        <w:tab/>
        <w:t>Свідерській Марії Євгенівні, 1941 р.н., одинокій пенсіонерці, що проживає у м. Винники, вул. Лисика, 17в,  на суму - 1500 грн;</w:t>
      </w:r>
    </w:p>
    <w:p w14:paraId="40DB58DC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1.36.</w:t>
      </w:r>
      <w:r w:rsidRPr="00E41910">
        <w:rPr>
          <w:sz w:val="28"/>
          <w:szCs w:val="28"/>
        </w:rPr>
        <w:tab/>
        <w:t>Химичу Йосифу Івановичу, 1949 р.н., на лікування, що проживає у м. Винники, вул. Хмельницького, 11 кв.2,  на суму - 1000 грн;</w:t>
      </w:r>
    </w:p>
    <w:p w14:paraId="39ECC32B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1.37.</w:t>
      </w:r>
      <w:r w:rsidRPr="00E41910">
        <w:rPr>
          <w:sz w:val="28"/>
          <w:szCs w:val="28"/>
        </w:rPr>
        <w:tab/>
        <w:t>Алмостовій Надії Олександрівні, 1955 р.н., одинокій пенсіонерці, що проживає у м. Винники, вул. Яворницького, 1,  на суму - 700 грн;</w:t>
      </w:r>
    </w:p>
    <w:p w14:paraId="4B081AE4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1.38.</w:t>
      </w:r>
      <w:r w:rsidRPr="00E41910">
        <w:rPr>
          <w:sz w:val="28"/>
          <w:szCs w:val="28"/>
        </w:rPr>
        <w:tab/>
        <w:t>Пуницькій Євгенії Іванівні, 1948 р.н., пенсіонерці операцію та лікування, що проживає у м. Винники, вул. Франка, 45,  на суму - 2000  грн;</w:t>
      </w:r>
    </w:p>
    <w:p w14:paraId="10FC879B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1.39.</w:t>
      </w:r>
      <w:r w:rsidRPr="00E41910">
        <w:rPr>
          <w:sz w:val="28"/>
          <w:szCs w:val="28"/>
        </w:rPr>
        <w:tab/>
        <w:t>Пуницькому Оресту Володимировичу, 1930 р.н., пенсіонеру, учаснику війни, що проживає у м. Винники, вул. І.Франка, 45,  на суму - 1000 грн;</w:t>
      </w:r>
    </w:p>
    <w:p w14:paraId="42EAF291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1.40.</w:t>
      </w:r>
      <w:r w:rsidRPr="00E41910">
        <w:rPr>
          <w:sz w:val="28"/>
          <w:szCs w:val="28"/>
        </w:rPr>
        <w:tab/>
        <w:t>Дубас Марії Михайлівні, 1963 р.н., на лікування, що проживає у м. Винники, вул. Кільцева, 2а кв.59,  на суму - 2000 грн;</w:t>
      </w:r>
    </w:p>
    <w:p w14:paraId="4A68736D" w14:textId="74322018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2.</w:t>
      </w:r>
      <w:r w:rsidRPr="00E41910">
        <w:rPr>
          <w:sz w:val="28"/>
          <w:szCs w:val="28"/>
        </w:rPr>
        <w:tab/>
        <w:t xml:space="preserve">Надати матеріальну допомогу на перепоховання: </w:t>
      </w:r>
    </w:p>
    <w:p w14:paraId="1F0E1EB3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2.1.</w:t>
      </w:r>
      <w:r w:rsidRPr="00E41910">
        <w:rPr>
          <w:sz w:val="28"/>
          <w:szCs w:val="28"/>
        </w:rPr>
        <w:tab/>
        <w:t>Прус Наталії Володимирівні, 1971р.н., що проживає у м. Винники, вул. Забава, 13,  на поховання Шпака Василя Ярославовича, який на час смерті проживав за адресою м. Винники, вул. Забава, 13 та був зареєстрований у м. Винники, вул. Галицька, 82 кв.1.  на суму - 2000 грн.</w:t>
      </w:r>
    </w:p>
    <w:p w14:paraId="7BBC762A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2.2.</w:t>
      </w:r>
      <w:r w:rsidRPr="00E41910">
        <w:rPr>
          <w:sz w:val="28"/>
          <w:szCs w:val="28"/>
        </w:rPr>
        <w:tab/>
        <w:t>Шепі Анастасії Сергіївні, 1988 р.н., що проживає у м. Винники, вул. Горького, 9 на поховання матері – Шпаківської Ірини Михайлівни, 1965 р.н., яка на час смерті проживала та була зареєстрована у м. Винники, вул. Горького, 9 на суму – 2000 грн.</w:t>
      </w:r>
    </w:p>
    <w:p w14:paraId="080E31DB" w14:textId="77777777" w:rsidR="00E41910" w:rsidRPr="00E41910" w:rsidRDefault="00E41910" w:rsidP="00E41910">
      <w:pPr>
        <w:jc w:val="both"/>
        <w:rPr>
          <w:sz w:val="28"/>
          <w:szCs w:val="28"/>
        </w:rPr>
      </w:pPr>
    </w:p>
    <w:p w14:paraId="239B5722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3.</w:t>
      </w:r>
      <w:r w:rsidRPr="00E41910">
        <w:rPr>
          <w:sz w:val="28"/>
          <w:szCs w:val="28"/>
        </w:rPr>
        <w:tab/>
        <w:t>Відділу фінансів  та економіки провести виплату матеріальної допомоги у квітні 2018 р.</w:t>
      </w:r>
    </w:p>
    <w:p w14:paraId="196A6C26" w14:textId="77777777" w:rsidR="00E41910" w:rsidRPr="00E41910" w:rsidRDefault="00E41910" w:rsidP="00E41910">
      <w:pPr>
        <w:jc w:val="both"/>
        <w:rPr>
          <w:sz w:val="28"/>
          <w:szCs w:val="28"/>
        </w:rPr>
      </w:pPr>
      <w:r w:rsidRPr="00E41910">
        <w:rPr>
          <w:sz w:val="28"/>
          <w:szCs w:val="28"/>
        </w:rPr>
        <w:t>4.</w:t>
      </w:r>
      <w:r w:rsidRPr="00E41910">
        <w:rPr>
          <w:sz w:val="28"/>
          <w:szCs w:val="28"/>
        </w:rPr>
        <w:tab/>
        <w:t xml:space="preserve">Контроль за виконанням даного рішення покласти заступника міського голови з питань міжнародного партнерства та гуманітарної політики                                                                </w:t>
      </w:r>
    </w:p>
    <w:p w14:paraId="22C3BB82" w14:textId="77777777" w:rsidR="00E41910" w:rsidRPr="00E41910" w:rsidRDefault="00E41910" w:rsidP="00E41910">
      <w:pPr>
        <w:jc w:val="both"/>
        <w:rPr>
          <w:sz w:val="28"/>
          <w:szCs w:val="28"/>
        </w:rPr>
      </w:pPr>
    </w:p>
    <w:p w14:paraId="01C471E0" w14:textId="2AAD48FA" w:rsidR="00213958" w:rsidRPr="006F2805" w:rsidRDefault="00E41910" w:rsidP="00E41910">
      <w:pPr>
        <w:jc w:val="both"/>
        <w:rPr>
          <w:sz w:val="28"/>
          <w:szCs w:val="28"/>
        </w:rPr>
      </w:pPr>
      <w:bookmarkStart w:id="1" w:name="_GoBack"/>
      <w:bookmarkEnd w:id="1"/>
      <w:r w:rsidRPr="00E41910">
        <w:rPr>
          <w:sz w:val="28"/>
          <w:szCs w:val="28"/>
        </w:rPr>
        <w:t xml:space="preserve">         Міський голова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8F585" w14:textId="77777777" w:rsidR="0043208F" w:rsidRDefault="0043208F">
      <w:r>
        <w:separator/>
      </w:r>
    </w:p>
  </w:endnote>
  <w:endnote w:type="continuationSeparator" w:id="0">
    <w:p w14:paraId="0A7DFFED" w14:textId="77777777" w:rsidR="0043208F" w:rsidRDefault="0043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E59B1" w14:textId="77777777" w:rsidR="0043208F" w:rsidRDefault="0043208F">
      <w:r>
        <w:separator/>
      </w:r>
    </w:p>
  </w:footnote>
  <w:footnote w:type="continuationSeparator" w:id="0">
    <w:p w14:paraId="246EED68" w14:textId="77777777" w:rsidR="0043208F" w:rsidRDefault="00432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08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191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4C120-09B0-48A0-9CF9-04DF0DF52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5077</Words>
  <Characters>2895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2024-04-16T13:21:00Z</dcterms:modified>
</cp:coreProperties>
</file>