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Шевякова М.І з сім'єю у складі 4 осіб,  що проживає за адресою:  м. Винники, вул. Кільцева 11,  кв.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36D0E3" w14:textId="77777777" w:rsidR="005116D5" w:rsidRPr="005116D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 xml:space="preserve">     Розглянувши  заяву гр. Шевякова М.І. № 613/04-20/35 від 15.03.2018 року про зарахування на квартирний  облік з включенням в загальну чергу та списки для першочергового надання житла, керуючись  п.14, п.44 пп.4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78 від 27.03.2018 р.),   виконавчий комітет Винниківської міської ради - </w:t>
      </w:r>
    </w:p>
    <w:p w14:paraId="726A2F78" w14:textId="0B30A518" w:rsidR="005116D5" w:rsidRDefault="005116D5" w:rsidP="005116D5">
      <w:pPr>
        <w:jc w:val="center"/>
        <w:rPr>
          <w:sz w:val="28"/>
          <w:szCs w:val="28"/>
        </w:rPr>
      </w:pPr>
      <w:r w:rsidRPr="005116D5">
        <w:rPr>
          <w:sz w:val="28"/>
          <w:szCs w:val="28"/>
        </w:rPr>
        <w:t>В И Р І Ш И В :</w:t>
      </w:r>
    </w:p>
    <w:p w14:paraId="643A4283" w14:textId="77777777" w:rsidR="005116D5" w:rsidRPr="005116D5" w:rsidRDefault="005116D5" w:rsidP="005116D5">
      <w:pPr>
        <w:jc w:val="center"/>
        <w:rPr>
          <w:sz w:val="28"/>
          <w:szCs w:val="28"/>
        </w:rPr>
      </w:pPr>
    </w:p>
    <w:p w14:paraId="6EAC0AE6" w14:textId="77777777" w:rsidR="005116D5" w:rsidRPr="005116D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>1.</w:t>
      </w:r>
      <w:r w:rsidRPr="005116D5">
        <w:rPr>
          <w:sz w:val="28"/>
          <w:szCs w:val="28"/>
        </w:rPr>
        <w:tab/>
        <w:t>Зарахувати на  квартирний  облік з включенням в загальну чергу та списки для першочергового надання житла гр. Шевякова Миколу Івановича з сім’єю в складі 4 осіб, а саме: Шевякова Євгенія Вікторівна – дружина, Шевяков Іван Миколайович – син, Шевяков Євген Миколайович - син, що проживають і зареєстровані за адресою: м. Винники, вул. Кільцева, 11 кв. 2.</w:t>
      </w:r>
    </w:p>
    <w:p w14:paraId="592B0094" w14:textId="77777777" w:rsidR="005116D5" w:rsidRPr="005116D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 xml:space="preserve">            Підстава : учасник бойових дій (АТО).  </w:t>
      </w:r>
    </w:p>
    <w:p w14:paraId="61C224AD" w14:textId="77777777" w:rsidR="005116D5" w:rsidRPr="005116D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>2.</w:t>
      </w:r>
      <w:r w:rsidRPr="005116D5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7005E4CD" w14:textId="77777777" w:rsidR="005116D5" w:rsidRPr="005116D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 xml:space="preserve"> </w:t>
      </w:r>
    </w:p>
    <w:p w14:paraId="2D277227" w14:textId="77777777" w:rsidR="005116D5" w:rsidRPr="005116D5" w:rsidRDefault="005116D5" w:rsidP="005116D5">
      <w:pPr>
        <w:jc w:val="both"/>
        <w:rPr>
          <w:sz w:val="28"/>
          <w:szCs w:val="28"/>
        </w:rPr>
      </w:pPr>
    </w:p>
    <w:p w14:paraId="01C471E0" w14:textId="1E05630A" w:rsidR="00213958" w:rsidRPr="006F2805" w:rsidRDefault="005116D5" w:rsidP="005116D5">
      <w:pPr>
        <w:jc w:val="both"/>
        <w:rPr>
          <w:sz w:val="28"/>
          <w:szCs w:val="28"/>
        </w:rPr>
      </w:pPr>
      <w:r w:rsidRPr="005116D5">
        <w:rPr>
          <w:sz w:val="28"/>
          <w:szCs w:val="28"/>
        </w:rPr>
        <w:t xml:space="preserve">Міський голова                      </w:t>
      </w:r>
      <w:bookmarkStart w:id="1" w:name="_GoBack"/>
      <w:bookmarkEnd w:id="1"/>
      <w:r w:rsidRPr="005116D5">
        <w:rPr>
          <w:sz w:val="28"/>
          <w:szCs w:val="28"/>
        </w:rPr>
        <w:t xml:space="preserve">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7046DD" w14:textId="77777777" w:rsidR="00DC1CF4" w:rsidRDefault="00DC1CF4">
      <w:r>
        <w:separator/>
      </w:r>
    </w:p>
  </w:endnote>
  <w:endnote w:type="continuationSeparator" w:id="0">
    <w:p w14:paraId="0151D2C9" w14:textId="77777777" w:rsidR="00DC1CF4" w:rsidRDefault="00DC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EE0BD" w14:textId="77777777" w:rsidR="00DC1CF4" w:rsidRDefault="00DC1CF4">
      <w:r>
        <w:separator/>
      </w:r>
    </w:p>
  </w:footnote>
  <w:footnote w:type="continuationSeparator" w:id="0">
    <w:p w14:paraId="10F94602" w14:textId="77777777" w:rsidR="00DC1CF4" w:rsidRDefault="00DC1C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16D5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CF4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06F3E-FCAD-43B5-BC76-01973C29A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2024-04-16T13:26:00Z</dcterms:modified>
</cp:coreProperties>
</file>