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вул.Котляревського, 18   (к/н 4610160300:05:001:0255)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C34D6D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Новосад Н.В., беручи до уваги  Витяг з Державного реєстру речових прав на нерухоме майно про реєстрацію права власності (і.н.в. 114133311 від 15.02.2018), виконком Винниківської міської ради –</w:t>
      </w:r>
    </w:p>
    <w:p w14:paraId="507E2105" w14:textId="77777777" w:rsidR="003E6DC0" w:rsidRPr="003E6DC0" w:rsidRDefault="003E6DC0" w:rsidP="003E6DC0">
      <w:pPr>
        <w:jc w:val="both"/>
        <w:rPr>
          <w:sz w:val="28"/>
          <w:szCs w:val="28"/>
        </w:rPr>
      </w:pPr>
    </w:p>
    <w:p w14:paraId="11C58F2A" w14:textId="77777777" w:rsidR="003E6DC0" w:rsidRPr="003E6DC0" w:rsidRDefault="003E6DC0" w:rsidP="003E6DC0">
      <w:pPr>
        <w:ind w:firstLine="720"/>
        <w:jc w:val="center"/>
        <w:rPr>
          <w:sz w:val="28"/>
          <w:szCs w:val="28"/>
        </w:rPr>
      </w:pPr>
      <w:bookmarkStart w:id="1" w:name="_GoBack"/>
      <w:bookmarkEnd w:id="1"/>
      <w:r w:rsidRPr="003E6DC0">
        <w:rPr>
          <w:sz w:val="28"/>
          <w:szCs w:val="28"/>
        </w:rPr>
        <w:t>ВИРІШИВ:</w:t>
      </w:r>
    </w:p>
    <w:p w14:paraId="631209A2" w14:textId="77777777" w:rsidR="003E6DC0" w:rsidRPr="003E6DC0" w:rsidRDefault="003E6DC0" w:rsidP="003E6DC0">
      <w:pPr>
        <w:jc w:val="both"/>
        <w:rPr>
          <w:sz w:val="28"/>
          <w:szCs w:val="28"/>
        </w:rPr>
      </w:pPr>
    </w:p>
    <w:p w14:paraId="460881B7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1.</w:t>
      </w:r>
      <w:r w:rsidRPr="003E6DC0">
        <w:rPr>
          <w:sz w:val="28"/>
          <w:szCs w:val="28"/>
        </w:rPr>
        <w:tab/>
        <w:t>Видати гр. Новосад Надії Володимирівні будівельний паспорт забудови земельної ділянки на проектування та будівництво індивідуального житлового  будинку на земельній ділянці по вул. Котляревського,18  (к/н 4610160300:05:001:0255)  у м.Винники.</w:t>
      </w:r>
    </w:p>
    <w:p w14:paraId="4F65189B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2.</w:t>
      </w:r>
      <w:r w:rsidRPr="003E6DC0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житлового  </w:t>
      </w:r>
      <w:r w:rsidRPr="003E6DC0">
        <w:rPr>
          <w:sz w:val="28"/>
          <w:szCs w:val="28"/>
        </w:rPr>
        <w:lastRenderedPageBreak/>
        <w:t>будинку  на земельній ділянці по вул. Котляревського,18  (к/н 4610160300:05:001:0255)  у м.Винники.</w:t>
      </w:r>
    </w:p>
    <w:p w14:paraId="746DC4F4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3.</w:t>
      </w:r>
      <w:r w:rsidRPr="003E6DC0">
        <w:rPr>
          <w:sz w:val="28"/>
          <w:szCs w:val="28"/>
        </w:rPr>
        <w:tab/>
        <w:t>Зобов’язати гр. Новосад Н.В.:</w:t>
      </w:r>
    </w:p>
    <w:p w14:paraId="3229ABE5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3.1.</w:t>
      </w:r>
      <w:r w:rsidRPr="003E6DC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об’єктів містобудування.</w:t>
      </w:r>
    </w:p>
    <w:p w14:paraId="03B42F5C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3.2.</w:t>
      </w:r>
      <w:r w:rsidRPr="003E6DC0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289949F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3.3.</w:t>
      </w:r>
      <w:r w:rsidRPr="003E6DC0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3175414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3.4.</w:t>
      </w:r>
      <w:r w:rsidRPr="003E6DC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1016593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3.5.</w:t>
      </w:r>
      <w:r w:rsidRPr="003E6DC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DA277DD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3.6.</w:t>
      </w:r>
      <w:r w:rsidRPr="003E6DC0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CDD53B7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3.7.</w:t>
      </w:r>
      <w:r w:rsidRPr="003E6DC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1E18C31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4.</w:t>
      </w:r>
      <w:r w:rsidRPr="003E6DC0">
        <w:rPr>
          <w:sz w:val="28"/>
          <w:szCs w:val="28"/>
        </w:rPr>
        <w:tab/>
        <w:t>Роз’яснити гр. Новосад Н.В., що будівельні роботи можна розпочинати тільки після отримання відповідних дозволів, згідно державних норм та правил.</w:t>
      </w:r>
    </w:p>
    <w:p w14:paraId="34CBFF2E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5.</w:t>
      </w:r>
      <w:r w:rsidRPr="003E6DC0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1095737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6.</w:t>
      </w:r>
      <w:r w:rsidRPr="003E6DC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E6381BE" w14:textId="77777777" w:rsidR="003E6DC0" w:rsidRPr="003E6DC0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7.</w:t>
      </w:r>
      <w:r w:rsidRPr="003E6DC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A7528AC" w14:textId="77777777" w:rsidR="003E6DC0" w:rsidRPr="003E6DC0" w:rsidRDefault="003E6DC0" w:rsidP="003E6DC0">
      <w:pPr>
        <w:jc w:val="both"/>
        <w:rPr>
          <w:sz w:val="28"/>
          <w:szCs w:val="28"/>
        </w:rPr>
      </w:pPr>
    </w:p>
    <w:p w14:paraId="3BA60F5F" w14:textId="77777777" w:rsidR="003E6DC0" w:rsidRPr="003E6DC0" w:rsidRDefault="003E6DC0" w:rsidP="003E6DC0">
      <w:pPr>
        <w:jc w:val="both"/>
        <w:rPr>
          <w:sz w:val="28"/>
          <w:szCs w:val="28"/>
        </w:rPr>
      </w:pPr>
    </w:p>
    <w:p w14:paraId="6CA894E3" w14:textId="77777777" w:rsidR="003E6DC0" w:rsidRPr="003E6DC0" w:rsidRDefault="003E6DC0" w:rsidP="003E6DC0">
      <w:pPr>
        <w:jc w:val="both"/>
        <w:rPr>
          <w:sz w:val="28"/>
          <w:szCs w:val="28"/>
        </w:rPr>
      </w:pPr>
    </w:p>
    <w:p w14:paraId="01C471E0" w14:textId="1A64BF74" w:rsidR="00213958" w:rsidRPr="006F2805" w:rsidRDefault="003E6DC0" w:rsidP="003E6DC0">
      <w:pPr>
        <w:jc w:val="both"/>
        <w:rPr>
          <w:sz w:val="28"/>
          <w:szCs w:val="28"/>
        </w:rPr>
      </w:pPr>
      <w:r w:rsidRPr="003E6DC0">
        <w:rPr>
          <w:sz w:val="28"/>
          <w:szCs w:val="28"/>
        </w:rPr>
        <w:t>Міський  голова</w:t>
      </w:r>
      <w:r w:rsidRPr="003E6DC0">
        <w:rPr>
          <w:sz w:val="28"/>
          <w:szCs w:val="28"/>
        </w:rPr>
        <w:tab/>
      </w:r>
      <w:r w:rsidRPr="003E6DC0">
        <w:rPr>
          <w:sz w:val="28"/>
          <w:szCs w:val="28"/>
        </w:rPr>
        <w:tab/>
      </w:r>
      <w:r w:rsidRPr="003E6DC0">
        <w:rPr>
          <w:sz w:val="28"/>
          <w:szCs w:val="28"/>
        </w:rPr>
        <w:tab/>
      </w:r>
      <w:r w:rsidRPr="003E6DC0">
        <w:rPr>
          <w:sz w:val="28"/>
          <w:szCs w:val="28"/>
        </w:rPr>
        <w:tab/>
      </w:r>
      <w:r w:rsidRPr="003E6DC0">
        <w:rPr>
          <w:sz w:val="28"/>
          <w:szCs w:val="28"/>
        </w:rPr>
        <w:tab/>
      </w:r>
      <w:r w:rsidRPr="003E6DC0">
        <w:rPr>
          <w:sz w:val="28"/>
          <w:szCs w:val="28"/>
        </w:rPr>
        <w:tab/>
      </w:r>
      <w:r w:rsidRPr="003E6DC0">
        <w:rPr>
          <w:sz w:val="28"/>
          <w:szCs w:val="28"/>
        </w:rPr>
        <w:tab/>
      </w:r>
      <w:r w:rsidRPr="003E6DC0">
        <w:rPr>
          <w:sz w:val="28"/>
          <w:szCs w:val="28"/>
        </w:rPr>
        <w:tab/>
        <w:t>В.Л.Квурт</w:t>
      </w:r>
      <w:r w:rsidRPr="003E6DC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D45F2" w14:textId="77777777" w:rsidR="001E0494" w:rsidRDefault="001E0494">
      <w:r>
        <w:separator/>
      </w:r>
    </w:p>
  </w:endnote>
  <w:endnote w:type="continuationSeparator" w:id="0">
    <w:p w14:paraId="4A43C6C8" w14:textId="77777777" w:rsidR="001E0494" w:rsidRDefault="001E0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C32C3" w14:textId="77777777" w:rsidR="001E0494" w:rsidRDefault="001E0494">
      <w:r>
        <w:separator/>
      </w:r>
    </w:p>
  </w:footnote>
  <w:footnote w:type="continuationSeparator" w:id="0">
    <w:p w14:paraId="63C3E9E6" w14:textId="77777777" w:rsidR="001E0494" w:rsidRDefault="001E0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0494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6DC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D5F81-305B-4F5B-8A9A-00B22D514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2319</Words>
  <Characters>1322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2024-04-17T08:10:00Z</dcterms:modified>
</cp:coreProperties>
</file>