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204008" w14:textId="77777777" w:rsidR="00710B0D" w:rsidRPr="00710B0D" w:rsidRDefault="00710B0D" w:rsidP="00710B0D">
      <w:pPr>
        <w:ind w:firstLine="720"/>
        <w:rPr>
          <w:sz w:val="28"/>
          <w:szCs w:val="28"/>
        </w:rPr>
      </w:pPr>
      <w:r w:rsidRPr="00710B0D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D452BEE" w14:textId="77777777" w:rsidR="00710B0D" w:rsidRPr="00710B0D" w:rsidRDefault="00710B0D" w:rsidP="00710B0D">
      <w:pPr>
        <w:rPr>
          <w:sz w:val="28"/>
          <w:szCs w:val="28"/>
        </w:rPr>
      </w:pPr>
    </w:p>
    <w:p w14:paraId="01B305B5" w14:textId="77777777" w:rsidR="00710B0D" w:rsidRPr="00710B0D" w:rsidRDefault="00710B0D" w:rsidP="00710B0D">
      <w:pPr>
        <w:jc w:val="center"/>
        <w:rPr>
          <w:sz w:val="28"/>
          <w:szCs w:val="28"/>
        </w:rPr>
      </w:pPr>
      <w:bookmarkStart w:id="1" w:name="_GoBack"/>
      <w:bookmarkEnd w:id="1"/>
      <w:r w:rsidRPr="00710B0D">
        <w:rPr>
          <w:sz w:val="28"/>
          <w:szCs w:val="28"/>
        </w:rPr>
        <w:t>В И Р І Ш И В:</w:t>
      </w:r>
    </w:p>
    <w:p w14:paraId="4BEEA5BA" w14:textId="77777777" w:rsidR="00710B0D" w:rsidRPr="00710B0D" w:rsidRDefault="00710B0D" w:rsidP="00710B0D">
      <w:pPr>
        <w:rPr>
          <w:sz w:val="28"/>
          <w:szCs w:val="28"/>
        </w:rPr>
      </w:pPr>
    </w:p>
    <w:p w14:paraId="1D58BA86" w14:textId="77777777" w:rsidR="00710B0D" w:rsidRPr="00710B0D" w:rsidRDefault="00710B0D" w:rsidP="00710B0D">
      <w:pPr>
        <w:rPr>
          <w:sz w:val="28"/>
          <w:szCs w:val="28"/>
        </w:rPr>
      </w:pPr>
      <w:r w:rsidRPr="00710B0D">
        <w:rPr>
          <w:sz w:val="28"/>
          <w:szCs w:val="28"/>
        </w:rPr>
        <w:t>1.</w:t>
      </w:r>
      <w:r w:rsidRPr="00710B0D">
        <w:rPr>
          <w:sz w:val="28"/>
          <w:szCs w:val="28"/>
        </w:rPr>
        <w:tab/>
        <w:t>Виконавчому комітету Винниківської міської ради передати безоплатно на баланс  МКП «Винниківське» матеріальні цінності , а саме : труба 500*6000 зовн.кан SNB K2-Kan  в кількості 20 шт. на суму 162000,00 ( сто шістдесят дві тисячі грн.) грн. в т.ч. ПДВ 27000,00 грн., згідно додатку 1.</w:t>
      </w:r>
    </w:p>
    <w:p w14:paraId="6FF86B03" w14:textId="77777777" w:rsidR="00710B0D" w:rsidRPr="00710B0D" w:rsidRDefault="00710B0D" w:rsidP="00710B0D">
      <w:pPr>
        <w:rPr>
          <w:sz w:val="28"/>
          <w:szCs w:val="28"/>
        </w:rPr>
      </w:pPr>
    </w:p>
    <w:p w14:paraId="282E451B" w14:textId="77777777" w:rsidR="00710B0D" w:rsidRPr="00710B0D" w:rsidRDefault="00710B0D" w:rsidP="00710B0D">
      <w:pPr>
        <w:rPr>
          <w:sz w:val="28"/>
          <w:szCs w:val="28"/>
        </w:rPr>
      </w:pPr>
    </w:p>
    <w:p w14:paraId="121DEFC2" w14:textId="77777777" w:rsidR="00710B0D" w:rsidRPr="00710B0D" w:rsidRDefault="00710B0D" w:rsidP="00710B0D">
      <w:pPr>
        <w:rPr>
          <w:sz w:val="28"/>
          <w:szCs w:val="28"/>
        </w:rPr>
      </w:pPr>
      <w:r w:rsidRPr="00710B0D">
        <w:rPr>
          <w:sz w:val="28"/>
          <w:szCs w:val="28"/>
        </w:rPr>
        <w:t>2.</w:t>
      </w:r>
      <w:r w:rsidRPr="00710B0D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«Винниківське».</w:t>
      </w:r>
    </w:p>
    <w:p w14:paraId="21839BE0" w14:textId="77777777" w:rsidR="00710B0D" w:rsidRPr="00710B0D" w:rsidRDefault="00710B0D" w:rsidP="00710B0D">
      <w:pPr>
        <w:rPr>
          <w:sz w:val="28"/>
          <w:szCs w:val="28"/>
        </w:rPr>
      </w:pPr>
    </w:p>
    <w:p w14:paraId="50FFB545" w14:textId="77777777" w:rsidR="00710B0D" w:rsidRPr="00710B0D" w:rsidRDefault="00710B0D" w:rsidP="00710B0D">
      <w:pPr>
        <w:rPr>
          <w:sz w:val="28"/>
          <w:szCs w:val="28"/>
        </w:rPr>
      </w:pPr>
    </w:p>
    <w:p w14:paraId="7CD9EA2F" w14:textId="77777777" w:rsidR="00710B0D" w:rsidRPr="00710B0D" w:rsidRDefault="00710B0D" w:rsidP="00710B0D">
      <w:pPr>
        <w:rPr>
          <w:sz w:val="28"/>
          <w:szCs w:val="28"/>
        </w:rPr>
      </w:pPr>
    </w:p>
    <w:p w14:paraId="4EFA1046" w14:textId="77777777" w:rsidR="00710B0D" w:rsidRPr="00710B0D" w:rsidRDefault="00710B0D" w:rsidP="00710B0D">
      <w:pPr>
        <w:rPr>
          <w:sz w:val="28"/>
          <w:szCs w:val="28"/>
        </w:rPr>
      </w:pPr>
    </w:p>
    <w:p w14:paraId="6A4F295D" w14:textId="77777777" w:rsidR="00710B0D" w:rsidRPr="00710B0D" w:rsidRDefault="00710B0D" w:rsidP="00710B0D">
      <w:pPr>
        <w:rPr>
          <w:sz w:val="28"/>
          <w:szCs w:val="28"/>
        </w:rPr>
      </w:pPr>
    </w:p>
    <w:p w14:paraId="79F2D01D" w14:textId="77777777" w:rsidR="00710B0D" w:rsidRPr="00710B0D" w:rsidRDefault="00710B0D" w:rsidP="00710B0D">
      <w:pPr>
        <w:rPr>
          <w:sz w:val="28"/>
          <w:szCs w:val="28"/>
        </w:rPr>
      </w:pPr>
    </w:p>
    <w:p w14:paraId="7326E7FC" w14:textId="77777777" w:rsidR="00710B0D" w:rsidRPr="00710B0D" w:rsidRDefault="00710B0D" w:rsidP="00710B0D">
      <w:pPr>
        <w:rPr>
          <w:sz w:val="28"/>
          <w:szCs w:val="28"/>
        </w:rPr>
      </w:pPr>
    </w:p>
    <w:p w14:paraId="369EADB3" w14:textId="77777777" w:rsidR="00710B0D" w:rsidRPr="00710B0D" w:rsidRDefault="00710B0D" w:rsidP="00710B0D">
      <w:pPr>
        <w:rPr>
          <w:sz w:val="28"/>
          <w:szCs w:val="28"/>
        </w:rPr>
      </w:pPr>
      <w:r w:rsidRPr="00710B0D">
        <w:rPr>
          <w:sz w:val="28"/>
          <w:szCs w:val="28"/>
        </w:rPr>
        <w:t>Міський голова                                                                         В.Л.Квурт</w:t>
      </w:r>
    </w:p>
    <w:p w14:paraId="007A8F50" w14:textId="77777777" w:rsidR="00710B0D" w:rsidRPr="00710B0D" w:rsidRDefault="00710B0D" w:rsidP="00710B0D">
      <w:pPr>
        <w:rPr>
          <w:sz w:val="28"/>
          <w:szCs w:val="28"/>
        </w:rPr>
      </w:pPr>
    </w:p>
    <w:p w14:paraId="78D89706" w14:textId="77777777" w:rsidR="00710B0D" w:rsidRPr="00710B0D" w:rsidRDefault="00710B0D" w:rsidP="00710B0D">
      <w:pPr>
        <w:rPr>
          <w:sz w:val="28"/>
          <w:szCs w:val="28"/>
        </w:rPr>
      </w:pPr>
    </w:p>
    <w:p w14:paraId="2826AC68" w14:textId="77777777" w:rsidR="00710B0D" w:rsidRPr="00710B0D" w:rsidRDefault="00710B0D" w:rsidP="00710B0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CDFA1" w14:textId="77777777" w:rsidR="00655BDD" w:rsidRDefault="00655BDD">
      <w:r>
        <w:separator/>
      </w:r>
    </w:p>
  </w:endnote>
  <w:endnote w:type="continuationSeparator" w:id="0">
    <w:p w14:paraId="0EF7C477" w14:textId="77777777" w:rsidR="00655BDD" w:rsidRDefault="00655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67DEA" w14:textId="77777777" w:rsidR="00655BDD" w:rsidRDefault="00655BDD">
      <w:r>
        <w:separator/>
      </w:r>
    </w:p>
  </w:footnote>
  <w:footnote w:type="continuationSeparator" w:id="0">
    <w:p w14:paraId="7E6A6F13" w14:textId="77777777" w:rsidR="00655BDD" w:rsidRDefault="00655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5BDD"/>
    <w:rsid w:val="0066252A"/>
    <w:rsid w:val="006D0736"/>
    <w:rsid w:val="006D5737"/>
    <w:rsid w:val="006E3AEB"/>
    <w:rsid w:val="006F2805"/>
    <w:rsid w:val="00710B0D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C2CC1-6D61-4301-9DA4-76C223845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2024-04-16T13:39:00Z</dcterms:modified>
</cp:coreProperties>
</file>