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списання основних   засобів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7CC129" w14:textId="77777777" w:rsidR="002E44C7" w:rsidRPr="002E44C7" w:rsidRDefault="002E44C7" w:rsidP="002E44C7">
      <w:pPr>
        <w:ind w:firstLine="720"/>
        <w:rPr>
          <w:sz w:val="28"/>
          <w:szCs w:val="28"/>
        </w:rPr>
      </w:pPr>
      <w:r w:rsidRPr="002E44C7">
        <w:rPr>
          <w:sz w:val="28"/>
          <w:szCs w:val="28"/>
        </w:rPr>
        <w:t xml:space="preserve">З метою забезпечення належного здійснення господарської діяльності ВКП «Добробут» , розглянувши лист директора ВКП «Добробут» (№ 638/04-22/34 від 19.03.2018 р.), беручи до уваги Акт технічної експертизи від 15.03.2018р., складений ВКП «Добробут»,  виконавчий комітет Винниківської міської ради </w:t>
      </w:r>
    </w:p>
    <w:p w14:paraId="5F0B1344" w14:textId="77777777" w:rsidR="002E44C7" w:rsidRPr="002E44C7" w:rsidRDefault="002E44C7" w:rsidP="002E44C7">
      <w:pPr>
        <w:rPr>
          <w:sz w:val="28"/>
          <w:szCs w:val="28"/>
        </w:rPr>
      </w:pPr>
    </w:p>
    <w:p w14:paraId="46EEFB95" w14:textId="77777777" w:rsidR="002E44C7" w:rsidRPr="002E44C7" w:rsidRDefault="002E44C7" w:rsidP="002E44C7">
      <w:pPr>
        <w:jc w:val="center"/>
        <w:rPr>
          <w:sz w:val="28"/>
          <w:szCs w:val="28"/>
        </w:rPr>
      </w:pPr>
      <w:r w:rsidRPr="002E44C7">
        <w:rPr>
          <w:sz w:val="28"/>
          <w:szCs w:val="28"/>
        </w:rPr>
        <w:t>В И Р І Ш И В:</w:t>
      </w:r>
    </w:p>
    <w:p w14:paraId="593661D6" w14:textId="77777777" w:rsidR="002E44C7" w:rsidRPr="002E44C7" w:rsidRDefault="002E44C7" w:rsidP="002E44C7">
      <w:pPr>
        <w:rPr>
          <w:sz w:val="28"/>
          <w:szCs w:val="28"/>
        </w:rPr>
      </w:pPr>
    </w:p>
    <w:p w14:paraId="16543F5D" w14:textId="77777777" w:rsidR="002E44C7" w:rsidRPr="002E44C7" w:rsidRDefault="002E44C7" w:rsidP="002E44C7">
      <w:pPr>
        <w:rPr>
          <w:sz w:val="28"/>
          <w:szCs w:val="28"/>
        </w:rPr>
      </w:pPr>
      <w:r w:rsidRPr="002E44C7">
        <w:rPr>
          <w:sz w:val="28"/>
          <w:szCs w:val="28"/>
        </w:rPr>
        <w:t>1.Надати  ВКП «Добробут» дозвіл на списання наступних основних засобів:</w:t>
      </w:r>
    </w:p>
    <w:p w14:paraId="390F867D" w14:textId="77777777" w:rsidR="002E44C7" w:rsidRPr="002E44C7" w:rsidRDefault="002E44C7" w:rsidP="002E44C7">
      <w:pPr>
        <w:rPr>
          <w:sz w:val="28"/>
          <w:szCs w:val="28"/>
        </w:rPr>
      </w:pPr>
      <w:r w:rsidRPr="002E44C7">
        <w:rPr>
          <w:sz w:val="28"/>
          <w:szCs w:val="28"/>
        </w:rPr>
        <w:t>1.1.Зварювальний агрегат;</w:t>
      </w:r>
    </w:p>
    <w:p w14:paraId="23A729A0" w14:textId="77777777" w:rsidR="002E44C7" w:rsidRPr="002E44C7" w:rsidRDefault="002E44C7" w:rsidP="002E44C7">
      <w:pPr>
        <w:rPr>
          <w:sz w:val="28"/>
          <w:szCs w:val="28"/>
        </w:rPr>
      </w:pPr>
      <w:r w:rsidRPr="002E44C7">
        <w:rPr>
          <w:sz w:val="28"/>
          <w:szCs w:val="28"/>
        </w:rPr>
        <w:t>1.2.Бензопила.</w:t>
      </w:r>
    </w:p>
    <w:p w14:paraId="5EF4AC26" w14:textId="77777777" w:rsidR="002E44C7" w:rsidRPr="002E44C7" w:rsidRDefault="002E44C7" w:rsidP="002E44C7">
      <w:pPr>
        <w:rPr>
          <w:sz w:val="28"/>
          <w:szCs w:val="28"/>
        </w:rPr>
      </w:pPr>
      <w:r w:rsidRPr="002E44C7">
        <w:rPr>
          <w:sz w:val="28"/>
          <w:szCs w:val="28"/>
        </w:rPr>
        <w:t>2.Контроль за виконанням даного рішення покласти на директора ВКП «Добробут».</w:t>
      </w:r>
    </w:p>
    <w:p w14:paraId="6B7D2384" w14:textId="77777777" w:rsidR="002E44C7" w:rsidRPr="002E44C7" w:rsidRDefault="002E44C7" w:rsidP="002E44C7">
      <w:pPr>
        <w:rPr>
          <w:sz w:val="28"/>
          <w:szCs w:val="28"/>
        </w:rPr>
      </w:pPr>
    </w:p>
    <w:p w14:paraId="3AC86681" w14:textId="77777777" w:rsidR="002E44C7" w:rsidRPr="002E44C7" w:rsidRDefault="002E44C7" w:rsidP="002E44C7">
      <w:pPr>
        <w:rPr>
          <w:sz w:val="28"/>
          <w:szCs w:val="28"/>
        </w:rPr>
      </w:pPr>
    </w:p>
    <w:p w14:paraId="35113DE7" w14:textId="77777777" w:rsidR="002E44C7" w:rsidRPr="002E44C7" w:rsidRDefault="002E44C7" w:rsidP="002E44C7">
      <w:pPr>
        <w:rPr>
          <w:sz w:val="28"/>
          <w:szCs w:val="28"/>
        </w:rPr>
      </w:pPr>
    </w:p>
    <w:p w14:paraId="718094FE" w14:textId="77777777" w:rsidR="002E44C7" w:rsidRPr="002E44C7" w:rsidRDefault="002E44C7" w:rsidP="002E44C7">
      <w:pPr>
        <w:rPr>
          <w:sz w:val="28"/>
          <w:szCs w:val="28"/>
        </w:rPr>
      </w:pPr>
    </w:p>
    <w:p w14:paraId="6CE0B873" w14:textId="3D6BC25F" w:rsidR="002E44C7" w:rsidRPr="002E44C7" w:rsidRDefault="002E44C7" w:rsidP="002E44C7">
      <w:pPr>
        <w:rPr>
          <w:sz w:val="28"/>
          <w:szCs w:val="28"/>
        </w:rPr>
      </w:pPr>
      <w:r w:rsidRPr="002E44C7">
        <w:rPr>
          <w:sz w:val="28"/>
          <w:szCs w:val="28"/>
        </w:rPr>
        <w:t xml:space="preserve">Міський голова         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2E44C7">
        <w:rPr>
          <w:sz w:val="28"/>
          <w:szCs w:val="28"/>
        </w:rPr>
        <w:t xml:space="preserve">                                                  В.Л. Квурт</w:t>
      </w:r>
    </w:p>
    <w:p w14:paraId="04110E70" w14:textId="77777777" w:rsidR="002E44C7" w:rsidRPr="002E44C7" w:rsidRDefault="002E44C7" w:rsidP="002E44C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5D35B" w14:textId="77777777" w:rsidR="00AC28CD" w:rsidRDefault="00AC28CD">
      <w:r>
        <w:separator/>
      </w:r>
    </w:p>
  </w:endnote>
  <w:endnote w:type="continuationSeparator" w:id="0">
    <w:p w14:paraId="740FBFE9" w14:textId="77777777" w:rsidR="00AC28CD" w:rsidRDefault="00AC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D9CFB" w14:textId="77777777" w:rsidR="00AC28CD" w:rsidRDefault="00AC28CD">
      <w:r>
        <w:separator/>
      </w:r>
    </w:p>
  </w:footnote>
  <w:footnote w:type="continuationSeparator" w:id="0">
    <w:p w14:paraId="5301F891" w14:textId="77777777" w:rsidR="00AC28CD" w:rsidRDefault="00AC2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44C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28CD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93125-0836-4843-8052-3510CF34C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2024-04-16T13:41:00Z</dcterms:modified>
</cp:coreProperties>
</file>