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13.04.2018р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на поховання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D59F9B" w14:textId="77777777" w:rsidR="0035152E" w:rsidRPr="0035152E" w:rsidRDefault="0035152E" w:rsidP="0035152E">
      <w:pPr>
        <w:ind w:firstLine="720"/>
        <w:rPr>
          <w:sz w:val="28"/>
          <w:szCs w:val="28"/>
        </w:rPr>
      </w:pPr>
      <w:r w:rsidRPr="0035152E">
        <w:rPr>
          <w:sz w:val="28"/>
          <w:szCs w:val="28"/>
        </w:rPr>
        <w:t xml:space="preserve">Керуючись Законом України «Про місцеве самоврядування в Україні», 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6 від 12.04.2018 року),  виконавчий комітет Винниківської  міської  ради –  </w:t>
      </w:r>
    </w:p>
    <w:p w14:paraId="1A58C76A" w14:textId="77777777" w:rsidR="0035152E" w:rsidRPr="0035152E" w:rsidRDefault="0035152E" w:rsidP="0035152E">
      <w:pPr>
        <w:rPr>
          <w:sz w:val="28"/>
          <w:szCs w:val="28"/>
        </w:rPr>
      </w:pPr>
    </w:p>
    <w:p w14:paraId="5AE6F9A2" w14:textId="4309E856" w:rsidR="0035152E" w:rsidRDefault="0035152E" w:rsidP="0035152E">
      <w:pPr>
        <w:jc w:val="center"/>
        <w:rPr>
          <w:sz w:val="28"/>
          <w:szCs w:val="28"/>
        </w:rPr>
      </w:pPr>
      <w:r w:rsidRPr="0035152E">
        <w:rPr>
          <w:sz w:val="28"/>
          <w:szCs w:val="28"/>
        </w:rPr>
        <w:t>В И Р І Ш И В :</w:t>
      </w:r>
    </w:p>
    <w:p w14:paraId="6E230095" w14:textId="77777777" w:rsidR="0035152E" w:rsidRPr="0035152E" w:rsidRDefault="0035152E" w:rsidP="0035152E">
      <w:pPr>
        <w:jc w:val="center"/>
        <w:rPr>
          <w:sz w:val="28"/>
          <w:szCs w:val="28"/>
        </w:rPr>
      </w:pPr>
    </w:p>
    <w:p w14:paraId="6A03AAAB" w14:textId="77777777" w:rsidR="0035152E" w:rsidRPr="0035152E" w:rsidRDefault="0035152E" w:rsidP="0035152E">
      <w:pPr>
        <w:rPr>
          <w:sz w:val="28"/>
          <w:szCs w:val="28"/>
        </w:rPr>
      </w:pPr>
      <w:r w:rsidRPr="0035152E">
        <w:rPr>
          <w:sz w:val="28"/>
          <w:szCs w:val="28"/>
        </w:rPr>
        <w:t>1.  Надати одноразову грошову допомогу на поховання Федиці Оксані Миронівні, 1970 р.н, що проживає у м. Винники, вул. Грушевського, 13 на поховання чоловіка Тенетки Миколи Юрійовича,  05.12.1962 р.н., який на час смерті проживав за адресою: м. Винники, вул. Грушевського, 13 на суму - 2000 грн.</w:t>
      </w:r>
    </w:p>
    <w:p w14:paraId="29B754C3" w14:textId="77777777" w:rsidR="0035152E" w:rsidRPr="0035152E" w:rsidRDefault="0035152E" w:rsidP="0035152E">
      <w:pPr>
        <w:rPr>
          <w:sz w:val="28"/>
          <w:szCs w:val="28"/>
        </w:rPr>
      </w:pPr>
      <w:r w:rsidRPr="0035152E">
        <w:rPr>
          <w:sz w:val="28"/>
          <w:szCs w:val="28"/>
        </w:rPr>
        <w:t xml:space="preserve">2.Контроль за виконанням даного рішення покласти на заступника міського голови з питань міжнародного партнерства та гуманітарної політики                                                                </w:t>
      </w:r>
    </w:p>
    <w:p w14:paraId="793B933B" w14:textId="77777777" w:rsidR="0035152E" w:rsidRPr="0035152E" w:rsidRDefault="0035152E" w:rsidP="0035152E">
      <w:pPr>
        <w:rPr>
          <w:sz w:val="28"/>
          <w:szCs w:val="28"/>
        </w:rPr>
      </w:pPr>
    </w:p>
    <w:p w14:paraId="05074A86" w14:textId="4FDA500F" w:rsidR="0035152E" w:rsidRPr="0035152E" w:rsidRDefault="0035152E" w:rsidP="0035152E">
      <w:pPr>
        <w:rPr>
          <w:sz w:val="28"/>
          <w:szCs w:val="28"/>
        </w:rPr>
      </w:pPr>
    </w:p>
    <w:p w14:paraId="01C471E0" w14:textId="4873084D" w:rsidR="00213958" w:rsidRPr="006F2805" w:rsidRDefault="0035152E" w:rsidP="0035152E">
      <w:pPr>
        <w:rPr>
          <w:sz w:val="28"/>
          <w:szCs w:val="28"/>
        </w:rPr>
      </w:pPr>
      <w:r w:rsidRPr="0035152E">
        <w:rPr>
          <w:sz w:val="28"/>
          <w:szCs w:val="28"/>
        </w:rPr>
        <w:t xml:space="preserve">         Міс</w:t>
      </w:r>
      <w:r>
        <w:rPr>
          <w:sz w:val="28"/>
          <w:szCs w:val="28"/>
        </w:rPr>
        <w:t xml:space="preserve">ький голова           </w:t>
      </w:r>
      <w:bookmarkStart w:id="1" w:name="_GoBack"/>
      <w:bookmarkEnd w:id="1"/>
      <w:r w:rsidRPr="0035152E">
        <w:rPr>
          <w:sz w:val="28"/>
          <w:szCs w:val="28"/>
        </w:rPr>
        <w:t xml:space="preserve">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015E22" w14:textId="77777777" w:rsidR="00A04954" w:rsidRDefault="00A04954">
      <w:r>
        <w:separator/>
      </w:r>
    </w:p>
  </w:endnote>
  <w:endnote w:type="continuationSeparator" w:id="0">
    <w:p w14:paraId="32B01975" w14:textId="77777777" w:rsidR="00A04954" w:rsidRDefault="00A04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77C963" w14:textId="77777777" w:rsidR="00A04954" w:rsidRDefault="00A04954">
      <w:r>
        <w:separator/>
      </w:r>
    </w:p>
  </w:footnote>
  <w:footnote w:type="continuationSeparator" w:id="0">
    <w:p w14:paraId="34CB1BF5" w14:textId="77777777" w:rsidR="00A04954" w:rsidRDefault="00A049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152E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4954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319C4-F8E1-48A0-9474-8CFF40992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1191</Words>
  <Characters>679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2024-04-16T13:45:00Z</dcterms:modified>
</cp:coreProperties>
</file>