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вул.Лисиницька,3   (к/н 4610160300:06:001:0145)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A5EA2F" w14:textId="77777777" w:rsidR="00EE5C25" w:rsidRPr="00EE5C25" w:rsidRDefault="00EE5C25" w:rsidP="00EE5C25">
      <w:pPr>
        <w:ind w:firstLine="720"/>
        <w:rPr>
          <w:sz w:val="28"/>
          <w:szCs w:val="28"/>
        </w:rPr>
      </w:pPr>
      <w:r w:rsidRPr="00EE5C25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Кубич С.М., беручи до уваги  Витяг з Державного реєстру речових прав на нерухоме майно про реєстрацію права власності (і.н.в. 105279989 від 27.11.2017), виконком Винниківської міської ради –</w:t>
      </w:r>
    </w:p>
    <w:p w14:paraId="7115E410" w14:textId="77777777" w:rsidR="00EE5C25" w:rsidRPr="00EE5C25" w:rsidRDefault="00EE5C25" w:rsidP="00EE5C25">
      <w:pPr>
        <w:rPr>
          <w:sz w:val="28"/>
          <w:szCs w:val="28"/>
        </w:rPr>
      </w:pPr>
    </w:p>
    <w:p w14:paraId="6FDB3597" w14:textId="77777777" w:rsidR="00EE5C25" w:rsidRPr="00EE5C25" w:rsidRDefault="00EE5C25" w:rsidP="00EE5C25">
      <w:pPr>
        <w:jc w:val="center"/>
        <w:rPr>
          <w:sz w:val="28"/>
          <w:szCs w:val="28"/>
        </w:rPr>
      </w:pPr>
      <w:bookmarkStart w:id="1" w:name="_GoBack"/>
      <w:bookmarkEnd w:id="1"/>
      <w:r w:rsidRPr="00EE5C25">
        <w:rPr>
          <w:sz w:val="28"/>
          <w:szCs w:val="28"/>
        </w:rPr>
        <w:t>ВИРІШИВ:</w:t>
      </w:r>
    </w:p>
    <w:p w14:paraId="47A3E4C1" w14:textId="77777777" w:rsidR="00EE5C25" w:rsidRPr="00EE5C25" w:rsidRDefault="00EE5C25" w:rsidP="00EE5C25">
      <w:pPr>
        <w:rPr>
          <w:sz w:val="28"/>
          <w:szCs w:val="28"/>
        </w:rPr>
      </w:pPr>
    </w:p>
    <w:p w14:paraId="758BA68A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1.</w:t>
      </w:r>
      <w:r w:rsidRPr="00EE5C25">
        <w:rPr>
          <w:sz w:val="28"/>
          <w:szCs w:val="28"/>
        </w:rPr>
        <w:tab/>
        <w:t>Видати гр. Кубич Світлані Михайлівні будівельний паспорт забудови земельної ділянки на проектування та будівництво індивідуального житлового  будинку на земельній ділянці по вул. Лисиницька,3  (к/н 4610160300:06:001:0145)  у м.Винники.</w:t>
      </w:r>
    </w:p>
    <w:p w14:paraId="0980E197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2.</w:t>
      </w:r>
      <w:r w:rsidRPr="00EE5C25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</w:t>
      </w:r>
      <w:r w:rsidRPr="00EE5C25">
        <w:rPr>
          <w:sz w:val="28"/>
          <w:szCs w:val="28"/>
        </w:rPr>
        <w:lastRenderedPageBreak/>
        <w:t>житлового  будинку  на земельній ділянці по вул. Лисиницька,3  (к/н 4610160300:06:001:0145)  у м.Винники.</w:t>
      </w:r>
    </w:p>
    <w:p w14:paraId="305B0F3C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3.</w:t>
      </w:r>
      <w:r w:rsidRPr="00EE5C25">
        <w:rPr>
          <w:sz w:val="28"/>
          <w:szCs w:val="28"/>
        </w:rPr>
        <w:tab/>
        <w:t>Зобов’язати гр. Кубич С.М.:</w:t>
      </w:r>
    </w:p>
    <w:p w14:paraId="30643F2C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3.1.</w:t>
      </w:r>
      <w:r w:rsidRPr="00EE5C25">
        <w:rPr>
          <w:sz w:val="28"/>
          <w:szCs w:val="28"/>
        </w:rPr>
        <w:tab/>
        <w:t>Отримати у встановленому порядку технічні умови на інженерне забезпечення об’єктів містобудування.</w:t>
      </w:r>
    </w:p>
    <w:p w14:paraId="10D854AD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3.2.</w:t>
      </w:r>
      <w:r w:rsidRPr="00EE5C25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6353495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3.3.</w:t>
      </w:r>
      <w:r w:rsidRPr="00EE5C25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522F19C2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3.4.</w:t>
      </w:r>
      <w:r w:rsidRPr="00EE5C25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73FC1B50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3.5.</w:t>
      </w:r>
      <w:r w:rsidRPr="00EE5C25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29B0C539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3.6.</w:t>
      </w:r>
      <w:r w:rsidRPr="00EE5C25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D8AEA9A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3.7.</w:t>
      </w:r>
      <w:r w:rsidRPr="00EE5C25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5572069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4.</w:t>
      </w:r>
      <w:r w:rsidRPr="00EE5C25">
        <w:rPr>
          <w:sz w:val="28"/>
          <w:szCs w:val="28"/>
        </w:rPr>
        <w:tab/>
        <w:t>Роз’яснити гр. Кубич С.М., що будівельні роботи можна розпочинати тільки після отримання відповідних дозволів, згідно державних норм та правил.</w:t>
      </w:r>
    </w:p>
    <w:p w14:paraId="0A834FC3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5.</w:t>
      </w:r>
      <w:r w:rsidRPr="00EE5C25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6A97A9BA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6.</w:t>
      </w:r>
      <w:r w:rsidRPr="00EE5C25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757461F" w14:textId="77777777" w:rsidR="00EE5C25" w:rsidRPr="00EE5C2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7.</w:t>
      </w:r>
      <w:r w:rsidRPr="00EE5C2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A29EF46" w14:textId="77777777" w:rsidR="00EE5C25" w:rsidRPr="00EE5C25" w:rsidRDefault="00EE5C25" w:rsidP="00EE5C25">
      <w:pPr>
        <w:rPr>
          <w:sz w:val="28"/>
          <w:szCs w:val="28"/>
        </w:rPr>
      </w:pPr>
    </w:p>
    <w:p w14:paraId="45CD2C5E" w14:textId="77777777" w:rsidR="00EE5C25" w:rsidRPr="00EE5C25" w:rsidRDefault="00EE5C25" w:rsidP="00EE5C25">
      <w:pPr>
        <w:rPr>
          <w:sz w:val="28"/>
          <w:szCs w:val="28"/>
        </w:rPr>
      </w:pPr>
    </w:p>
    <w:p w14:paraId="6B2BE71D" w14:textId="77777777" w:rsidR="00EE5C25" w:rsidRPr="00EE5C25" w:rsidRDefault="00EE5C25" w:rsidP="00EE5C25">
      <w:pPr>
        <w:rPr>
          <w:sz w:val="28"/>
          <w:szCs w:val="28"/>
        </w:rPr>
      </w:pPr>
    </w:p>
    <w:p w14:paraId="01C471E0" w14:textId="0E4E42FE" w:rsidR="00213958" w:rsidRPr="006F2805" w:rsidRDefault="00EE5C25" w:rsidP="00EE5C25">
      <w:pPr>
        <w:rPr>
          <w:sz w:val="28"/>
          <w:szCs w:val="28"/>
        </w:rPr>
      </w:pPr>
      <w:r w:rsidRPr="00EE5C25">
        <w:rPr>
          <w:sz w:val="28"/>
          <w:szCs w:val="28"/>
        </w:rPr>
        <w:t>Міський  голова</w:t>
      </w:r>
      <w:r w:rsidRPr="00EE5C25">
        <w:rPr>
          <w:sz w:val="28"/>
          <w:szCs w:val="28"/>
        </w:rPr>
        <w:tab/>
      </w:r>
      <w:r w:rsidRPr="00EE5C25">
        <w:rPr>
          <w:sz w:val="28"/>
          <w:szCs w:val="28"/>
        </w:rPr>
        <w:tab/>
      </w:r>
      <w:r w:rsidRPr="00EE5C25">
        <w:rPr>
          <w:sz w:val="28"/>
          <w:szCs w:val="28"/>
        </w:rPr>
        <w:tab/>
      </w:r>
      <w:r w:rsidRPr="00EE5C25">
        <w:rPr>
          <w:sz w:val="28"/>
          <w:szCs w:val="28"/>
        </w:rPr>
        <w:tab/>
      </w:r>
      <w:r w:rsidRPr="00EE5C25">
        <w:rPr>
          <w:sz w:val="28"/>
          <w:szCs w:val="28"/>
        </w:rPr>
        <w:tab/>
      </w:r>
      <w:r w:rsidRPr="00EE5C25">
        <w:rPr>
          <w:sz w:val="28"/>
          <w:szCs w:val="28"/>
        </w:rPr>
        <w:tab/>
      </w:r>
      <w:r w:rsidRPr="00EE5C25">
        <w:rPr>
          <w:sz w:val="28"/>
          <w:szCs w:val="28"/>
        </w:rPr>
        <w:tab/>
      </w:r>
      <w:r w:rsidRPr="00EE5C25">
        <w:rPr>
          <w:sz w:val="28"/>
          <w:szCs w:val="28"/>
        </w:rPr>
        <w:tab/>
        <w:t>В.Л.Квурт</w:t>
      </w:r>
      <w:r w:rsidRPr="00EE5C25">
        <w:rPr>
          <w:sz w:val="28"/>
          <w:szCs w:val="28"/>
        </w:rPr>
        <w:tab/>
      </w:r>
      <w:r w:rsidRPr="00EE5C25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D7D0B3" w14:textId="77777777" w:rsidR="00A76F48" w:rsidRDefault="00A76F48">
      <w:r>
        <w:separator/>
      </w:r>
    </w:p>
  </w:endnote>
  <w:endnote w:type="continuationSeparator" w:id="0">
    <w:p w14:paraId="5C269D13" w14:textId="77777777" w:rsidR="00A76F48" w:rsidRDefault="00A76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B0DD5" w14:textId="77777777" w:rsidR="00A76F48" w:rsidRDefault="00A76F48">
      <w:r>
        <w:separator/>
      </w:r>
    </w:p>
  </w:footnote>
  <w:footnote w:type="continuationSeparator" w:id="0">
    <w:p w14:paraId="203668E1" w14:textId="77777777" w:rsidR="00A76F48" w:rsidRDefault="00A76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76F48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E5C25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264A8-38DA-49C8-BBD1-511C4DBEE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2304</Words>
  <Characters>1314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2024-04-16T13:47:00Z</dcterms:modified>
</cp:coreProperties>
</file>