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13.04.2018р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Б.Хмельницького,31 (к/н 4610160300:07:001:0026)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28892C6" w14:textId="77777777" w:rsidR="008C4C62" w:rsidRPr="008C4C62" w:rsidRDefault="008C4C62" w:rsidP="008C4C62">
      <w:pPr>
        <w:ind w:firstLine="720"/>
        <w:jc w:val="both"/>
        <w:rPr>
          <w:sz w:val="28"/>
          <w:szCs w:val="28"/>
        </w:rPr>
      </w:pPr>
      <w:r w:rsidRPr="008C4C62">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гр.Винник-Жураєвої І.О.,   беручи до уваги Витяг з Державного реєстру речових прав на нерухоме майно та Реєстру прав власності на нерухоме майно, Державного реєстру речових прав на нерухоме майно про реєстрацію права власності (і.н.в.34563386 від 05.03.2017), Декларацію про готовність до експлуатації об'єкта, будівництво якого здійснено на підставі будівельного паспорта,   зареєстровану в Департаменті ДАБІ у Львівській обл. від 15.02.2018р. №ЛВ 141180460901, Довідку ОКП ЛОР «БТІ та ЕО» №2/112 від 09.01.2018р.,  виконком Винниківської міської ради -</w:t>
      </w:r>
    </w:p>
    <w:p w14:paraId="5C73A2A6" w14:textId="77777777" w:rsidR="008C4C62" w:rsidRPr="008C4C62" w:rsidRDefault="008C4C62" w:rsidP="008C4C62">
      <w:pPr>
        <w:jc w:val="both"/>
        <w:rPr>
          <w:sz w:val="28"/>
          <w:szCs w:val="28"/>
        </w:rPr>
      </w:pPr>
    </w:p>
    <w:p w14:paraId="5B33A9A6" w14:textId="77777777" w:rsidR="008C4C62" w:rsidRPr="008C4C62" w:rsidRDefault="008C4C62" w:rsidP="008C4C62">
      <w:pPr>
        <w:jc w:val="center"/>
        <w:rPr>
          <w:sz w:val="28"/>
          <w:szCs w:val="28"/>
        </w:rPr>
      </w:pPr>
      <w:r w:rsidRPr="008C4C62">
        <w:rPr>
          <w:sz w:val="28"/>
          <w:szCs w:val="28"/>
        </w:rPr>
        <w:t>В И Р І Ш И В :</w:t>
      </w:r>
    </w:p>
    <w:p w14:paraId="68001BFF" w14:textId="77777777" w:rsidR="008C4C62" w:rsidRPr="008C4C62" w:rsidRDefault="008C4C62" w:rsidP="008C4C62">
      <w:pPr>
        <w:jc w:val="both"/>
        <w:rPr>
          <w:sz w:val="28"/>
          <w:szCs w:val="28"/>
        </w:rPr>
      </w:pPr>
    </w:p>
    <w:p w14:paraId="673EE58B" w14:textId="77777777" w:rsidR="008C4C62" w:rsidRPr="008C4C62" w:rsidRDefault="008C4C62" w:rsidP="008C4C62">
      <w:pPr>
        <w:jc w:val="both"/>
        <w:rPr>
          <w:sz w:val="28"/>
          <w:szCs w:val="28"/>
        </w:rPr>
      </w:pPr>
      <w:r w:rsidRPr="008C4C62">
        <w:rPr>
          <w:sz w:val="28"/>
          <w:szCs w:val="28"/>
        </w:rPr>
        <w:t>1.</w:t>
      </w:r>
      <w:r w:rsidRPr="008C4C62">
        <w:rPr>
          <w:sz w:val="28"/>
          <w:szCs w:val="28"/>
        </w:rPr>
        <w:tab/>
        <w:t xml:space="preserve">Новозбудованому індивідуальному житловому будинку, здійсненому на земельній ділянці по вул.Б.Хмельницького,31 (к/н 4610160300:07:001:0026) у </w:t>
      </w:r>
      <w:r w:rsidRPr="008C4C62">
        <w:rPr>
          <w:sz w:val="28"/>
          <w:szCs w:val="28"/>
        </w:rPr>
        <w:lastRenderedPageBreak/>
        <w:t>м.Винники, присвоїти поштову адресу, а саме: вул.Б.Хмельницького,31-а  у  м.Винники.</w:t>
      </w:r>
    </w:p>
    <w:p w14:paraId="72F8F284" w14:textId="77777777" w:rsidR="008C4C62" w:rsidRPr="008C4C62" w:rsidRDefault="008C4C62" w:rsidP="008C4C62">
      <w:pPr>
        <w:jc w:val="both"/>
        <w:rPr>
          <w:sz w:val="28"/>
          <w:szCs w:val="28"/>
        </w:rPr>
      </w:pPr>
      <w:r w:rsidRPr="008C4C62">
        <w:rPr>
          <w:sz w:val="28"/>
          <w:szCs w:val="28"/>
        </w:rPr>
        <w:t xml:space="preserve">Будинок складається з 7-ми житлових кімнат. Загальна площа будинку становить – 273,60 кв.м., житлова площа будинку становить – 121,60 кв.м. </w:t>
      </w:r>
    </w:p>
    <w:p w14:paraId="537C96CE" w14:textId="77777777" w:rsidR="008C4C62" w:rsidRPr="008C4C62" w:rsidRDefault="008C4C62" w:rsidP="008C4C62">
      <w:pPr>
        <w:jc w:val="both"/>
        <w:rPr>
          <w:sz w:val="28"/>
          <w:szCs w:val="28"/>
        </w:rPr>
      </w:pPr>
      <w:r w:rsidRPr="008C4C62">
        <w:rPr>
          <w:sz w:val="28"/>
          <w:szCs w:val="28"/>
        </w:rPr>
        <w:t>2.</w:t>
      </w:r>
      <w:r w:rsidRPr="008C4C6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DB2498E" w14:textId="77777777" w:rsidR="008C4C62" w:rsidRPr="008C4C62" w:rsidRDefault="008C4C62" w:rsidP="008C4C62">
      <w:pPr>
        <w:jc w:val="both"/>
        <w:rPr>
          <w:sz w:val="28"/>
          <w:szCs w:val="28"/>
        </w:rPr>
      </w:pPr>
    </w:p>
    <w:p w14:paraId="211B27E5" w14:textId="77777777" w:rsidR="008C4C62" w:rsidRPr="008C4C62" w:rsidRDefault="008C4C62" w:rsidP="008C4C62">
      <w:pPr>
        <w:jc w:val="both"/>
        <w:rPr>
          <w:sz w:val="28"/>
          <w:szCs w:val="28"/>
        </w:rPr>
      </w:pPr>
      <w:bookmarkStart w:id="1" w:name="_GoBack"/>
      <w:bookmarkEnd w:id="1"/>
      <w:r w:rsidRPr="008C4C62">
        <w:rPr>
          <w:sz w:val="28"/>
          <w:szCs w:val="28"/>
        </w:rPr>
        <w:t>Міський голова</w:t>
      </w:r>
      <w:r w:rsidRPr="008C4C62">
        <w:rPr>
          <w:sz w:val="28"/>
          <w:szCs w:val="28"/>
        </w:rPr>
        <w:tab/>
      </w:r>
      <w:r w:rsidRPr="008C4C62">
        <w:rPr>
          <w:sz w:val="28"/>
          <w:szCs w:val="28"/>
        </w:rPr>
        <w:tab/>
      </w:r>
      <w:r w:rsidRPr="008C4C62">
        <w:rPr>
          <w:sz w:val="28"/>
          <w:szCs w:val="28"/>
        </w:rPr>
        <w:tab/>
      </w:r>
      <w:r w:rsidRPr="008C4C62">
        <w:rPr>
          <w:sz w:val="28"/>
          <w:szCs w:val="28"/>
        </w:rPr>
        <w:tab/>
      </w:r>
      <w:r w:rsidRPr="008C4C62">
        <w:rPr>
          <w:sz w:val="28"/>
          <w:szCs w:val="28"/>
        </w:rPr>
        <w:tab/>
      </w:r>
      <w:r w:rsidRPr="008C4C62">
        <w:rPr>
          <w:sz w:val="28"/>
          <w:szCs w:val="28"/>
        </w:rPr>
        <w:tab/>
      </w:r>
      <w:r w:rsidRPr="008C4C62">
        <w:rPr>
          <w:sz w:val="28"/>
          <w:szCs w:val="28"/>
        </w:rPr>
        <w:tab/>
      </w:r>
      <w:r w:rsidRPr="008C4C62">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518CE" w14:textId="77777777" w:rsidR="00674C59" w:rsidRDefault="00674C59">
      <w:r>
        <w:separator/>
      </w:r>
    </w:p>
  </w:endnote>
  <w:endnote w:type="continuationSeparator" w:id="0">
    <w:p w14:paraId="4F5672D4" w14:textId="77777777" w:rsidR="00674C59" w:rsidRDefault="0067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F04F0" w14:textId="77777777" w:rsidR="00674C59" w:rsidRDefault="00674C59">
      <w:r>
        <w:separator/>
      </w:r>
    </w:p>
  </w:footnote>
  <w:footnote w:type="continuationSeparator" w:id="0">
    <w:p w14:paraId="6A6AFA89" w14:textId="77777777" w:rsidR="00674C59" w:rsidRDefault="00674C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74C59"/>
    <w:rsid w:val="006D0736"/>
    <w:rsid w:val="006D5737"/>
    <w:rsid w:val="006E3AEB"/>
    <w:rsid w:val="006F2805"/>
    <w:rsid w:val="00713369"/>
    <w:rsid w:val="00715141"/>
    <w:rsid w:val="0074539A"/>
    <w:rsid w:val="00747C36"/>
    <w:rsid w:val="007D3399"/>
    <w:rsid w:val="007E1906"/>
    <w:rsid w:val="00844DE4"/>
    <w:rsid w:val="00872FDE"/>
    <w:rsid w:val="008824A2"/>
    <w:rsid w:val="008C4C6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9E5BE-9005-48F6-BFEC-B7B0B949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1466</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2024-04-17T08:27:00Z</dcterms:modified>
</cp:coreProperties>
</file>