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  багатоквартирному житловому будинку групи житлової   забудови (поз. ІІ-черга по ГП) здійсненому на земельній ділянці   по вул. Винна Гора (к/н 4610160300:01:002:0118)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B71730" w14:textId="77777777" w:rsidR="000F63E5" w:rsidRPr="000F63E5" w:rsidRDefault="000F63E5" w:rsidP="000F63E5">
      <w:pPr>
        <w:ind w:firstLine="720"/>
        <w:jc w:val="both"/>
        <w:rPr>
          <w:sz w:val="28"/>
          <w:szCs w:val="28"/>
        </w:rPr>
      </w:pPr>
      <w:r w:rsidRPr="000F63E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ТеплоБудЕксперт»,   беручи до уваги Сертифікат (серія ЛВ №162180881320 від 29.03.2018р.),  виданий  Департаментом ДАБІ у Львівській обл.,  виконком Винниківської міської ради -</w:t>
      </w:r>
    </w:p>
    <w:p w14:paraId="7C394969" w14:textId="77777777" w:rsidR="000F63E5" w:rsidRPr="000F63E5" w:rsidRDefault="000F63E5" w:rsidP="000F63E5">
      <w:pPr>
        <w:jc w:val="center"/>
        <w:rPr>
          <w:sz w:val="28"/>
          <w:szCs w:val="28"/>
        </w:rPr>
      </w:pPr>
      <w:r w:rsidRPr="000F63E5">
        <w:rPr>
          <w:sz w:val="28"/>
          <w:szCs w:val="28"/>
        </w:rPr>
        <w:t>В И Р І Ш И В :</w:t>
      </w:r>
    </w:p>
    <w:p w14:paraId="3CC23EA6" w14:textId="77777777" w:rsidR="000F63E5" w:rsidRPr="000F63E5" w:rsidRDefault="000F63E5" w:rsidP="000F63E5">
      <w:pPr>
        <w:jc w:val="both"/>
        <w:rPr>
          <w:sz w:val="28"/>
          <w:szCs w:val="28"/>
        </w:rPr>
      </w:pPr>
    </w:p>
    <w:p w14:paraId="02EA49BD" w14:textId="77777777" w:rsidR="000F63E5" w:rsidRPr="000F63E5" w:rsidRDefault="000F63E5" w:rsidP="000F63E5">
      <w:pPr>
        <w:jc w:val="both"/>
        <w:rPr>
          <w:sz w:val="28"/>
          <w:szCs w:val="28"/>
        </w:rPr>
      </w:pPr>
      <w:r w:rsidRPr="000F63E5">
        <w:rPr>
          <w:sz w:val="28"/>
          <w:szCs w:val="28"/>
        </w:rPr>
        <w:t>1.</w:t>
      </w:r>
      <w:r w:rsidRPr="000F63E5">
        <w:rPr>
          <w:sz w:val="28"/>
          <w:szCs w:val="28"/>
        </w:rPr>
        <w:tab/>
        <w:t>Новозбудованому багатоквартирному житловому будинку групи житлової забудови (поз.ІІ- черга по ГП), здійсненому на земельній ділянці по вул.Винна Гора (к/н 4610160300:01:002:0118) у м.Винники, присвоїти поштову адресу, а саме: вул.Винна Гора,28  у  м.Винники.</w:t>
      </w:r>
    </w:p>
    <w:p w14:paraId="711B8C8F" w14:textId="77777777" w:rsidR="000F63E5" w:rsidRPr="000F63E5" w:rsidRDefault="000F63E5" w:rsidP="000F63E5">
      <w:pPr>
        <w:jc w:val="both"/>
        <w:rPr>
          <w:sz w:val="28"/>
          <w:szCs w:val="28"/>
        </w:rPr>
      </w:pPr>
      <w:r w:rsidRPr="000F63E5">
        <w:rPr>
          <w:sz w:val="28"/>
          <w:szCs w:val="28"/>
        </w:rPr>
        <w:t>2.</w:t>
      </w:r>
      <w:r w:rsidRPr="000F63E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EC2CEE" w14:textId="77777777" w:rsidR="000F63E5" w:rsidRPr="000F63E5" w:rsidRDefault="000F63E5" w:rsidP="000F63E5">
      <w:pPr>
        <w:jc w:val="both"/>
        <w:rPr>
          <w:sz w:val="28"/>
          <w:szCs w:val="28"/>
        </w:rPr>
      </w:pPr>
    </w:p>
    <w:p w14:paraId="01C471E0" w14:textId="070CF3B8" w:rsidR="00213958" w:rsidRPr="006F2805" w:rsidRDefault="000F63E5" w:rsidP="000F63E5">
      <w:pPr>
        <w:jc w:val="both"/>
        <w:rPr>
          <w:sz w:val="28"/>
          <w:szCs w:val="28"/>
        </w:rPr>
      </w:pPr>
      <w:bookmarkStart w:id="1" w:name="_GoBack"/>
      <w:bookmarkEnd w:id="1"/>
      <w:r w:rsidRPr="000F63E5">
        <w:rPr>
          <w:sz w:val="28"/>
          <w:szCs w:val="28"/>
        </w:rPr>
        <w:t>Міський голова</w:t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</w:r>
      <w:r w:rsidRPr="000F63E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3EDD4" w14:textId="77777777" w:rsidR="000B2800" w:rsidRDefault="000B2800">
      <w:r>
        <w:separator/>
      </w:r>
    </w:p>
  </w:endnote>
  <w:endnote w:type="continuationSeparator" w:id="0">
    <w:p w14:paraId="13577753" w14:textId="77777777" w:rsidR="000B2800" w:rsidRDefault="000B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55764" w14:textId="77777777" w:rsidR="000B2800" w:rsidRDefault="000B2800">
      <w:r>
        <w:separator/>
      </w:r>
    </w:p>
  </w:footnote>
  <w:footnote w:type="continuationSeparator" w:id="0">
    <w:p w14:paraId="39033651" w14:textId="77777777" w:rsidR="000B2800" w:rsidRDefault="000B2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2800"/>
    <w:rsid w:val="000F63E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39BFC-645B-4640-9F63-E690EAFB4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2024-04-17T09:44:00Z</dcterms:modified>
</cp:coreProperties>
</file>