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13.04.2018р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новозбудованому багатоквартирному   житловому будинку здійсненому на земельних ділянках по вул. Лисика   (к/н 4610160300:04:003:0041, к/н 4610160300:04:003:0046)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C229D4E" w14:textId="77777777" w:rsidR="00E409E0" w:rsidRPr="00E409E0" w:rsidRDefault="00E409E0" w:rsidP="00E409E0">
      <w:pPr>
        <w:ind w:firstLine="720"/>
        <w:jc w:val="both"/>
        <w:rPr>
          <w:sz w:val="28"/>
          <w:szCs w:val="28"/>
        </w:rPr>
      </w:pPr>
      <w:r w:rsidRPr="00E409E0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гр.Пирожика В.Б.,   беручи до уваги Декларацію про готовність до експлуатації обєкта, що за класом наслідків (відповідальності) належить до обєктів з незначними наслідками (СС1) зареєстровану Дапартаментом ДАБІ у Львівській області від 02.04.2018р. №ЛВ 141180921076,  Довідку ОКП ЛОР «БТІ та ЕО» №1/17270 від 10.01.2018р., виконком Винниківської міської ради -</w:t>
      </w:r>
    </w:p>
    <w:p w14:paraId="16F99188" w14:textId="77777777" w:rsidR="00E409E0" w:rsidRPr="00E409E0" w:rsidRDefault="00E409E0" w:rsidP="00E409E0">
      <w:pPr>
        <w:jc w:val="both"/>
        <w:rPr>
          <w:sz w:val="28"/>
          <w:szCs w:val="28"/>
        </w:rPr>
      </w:pPr>
    </w:p>
    <w:p w14:paraId="7F50B9DC" w14:textId="77777777" w:rsidR="00E409E0" w:rsidRPr="00E409E0" w:rsidRDefault="00E409E0" w:rsidP="00E409E0">
      <w:pPr>
        <w:jc w:val="center"/>
        <w:rPr>
          <w:sz w:val="28"/>
          <w:szCs w:val="28"/>
        </w:rPr>
      </w:pPr>
      <w:bookmarkStart w:id="1" w:name="_GoBack"/>
      <w:bookmarkEnd w:id="1"/>
      <w:r w:rsidRPr="00E409E0">
        <w:rPr>
          <w:sz w:val="28"/>
          <w:szCs w:val="28"/>
        </w:rPr>
        <w:t>В И Р І Ш И В :</w:t>
      </w:r>
    </w:p>
    <w:p w14:paraId="56F73A9C" w14:textId="77777777" w:rsidR="00E409E0" w:rsidRPr="00E409E0" w:rsidRDefault="00E409E0" w:rsidP="00E409E0">
      <w:pPr>
        <w:jc w:val="both"/>
        <w:rPr>
          <w:sz w:val="28"/>
          <w:szCs w:val="28"/>
        </w:rPr>
      </w:pPr>
    </w:p>
    <w:p w14:paraId="65905F17" w14:textId="77777777" w:rsidR="00E409E0" w:rsidRPr="00E409E0" w:rsidRDefault="00E409E0" w:rsidP="00E409E0">
      <w:pPr>
        <w:jc w:val="both"/>
        <w:rPr>
          <w:sz w:val="28"/>
          <w:szCs w:val="28"/>
        </w:rPr>
      </w:pPr>
      <w:r w:rsidRPr="00E409E0">
        <w:rPr>
          <w:sz w:val="28"/>
          <w:szCs w:val="28"/>
        </w:rPr>
        <w:t>1.</w:t>
      </w:r>
      <w:r w:rsidRPr="00E409E0">
        <w:rPr>
          <w:sz w:val="28"/>
          <w:szCs w:val="28"/>
        </w:rPr>
        <w:tab/>
        <w:t>Новозбудованому багатоквартирному житловому будинку, здійсненому на земельній ділянці по вул.Лисика (к/н 4610160300:04:003:0041, к/н 4610160300:04:003:0046) у м.Винники, присвоїти поштову адресу, а саме: вул.Лисика,7-А  у  м.Винники.</w:t>
      </w:r>
    </w:p>
    <w:p w14:paraId="6E9CEF30" w14:textId="77777777" w:rsidR="00E409E0" w:rsidRPr="00E409E0" w:rsidRDefault="00E409E0" w:rsidP="00E409E0">
      <w:pPr>
        <w:jc w:val="both"/>
        <w:rPr>
          <w:sz w:val="28"/>
          <w:szCs w:val="28"/>
        </w:rPr>
      </w:pPr>
      <w:r w:rsidRPr="00E409E0">
        <w:rPr>
          <w:sz w:val="28"/>
          <w:szCs w:val="28"/>
        </w:rPr>
        <w:lastRenderedPageBreak/>
        <w:t>2.</w:t>
      </w:r>
      <w:r w:rsidRPr="00E409E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590EB9E" w14:textId="77777777" w:rsidR="00E409E0" w:rsidRPr="00E409E0" w:rsidRDefault="00E409E0" w:rsidP="00E409E0">
      <w:pPr>
        <w:jc w:val="both"/>
        <w:rPr>
          <w:sz w:val="28"/>
          <w:szCs w:val="28"/>
        </w:rPr>
      </w:pPr>
    </w:p>
    <w:p w14:paraId="73ABC484" w14:textId="77777777" w:rsidR="00E409E0" w:rsidRPr="00E409E0" w:rsidRDefault="00E409E0" w:rsidP="00E409E0">
      <w:pPr>
        <w:jc w:val="both"/>
        <w:rPr>
          <w:sz w:val="28"/>
          <w:szCs w:val="28"/>
        </w:rPr>
      </w:pPr>
    </w:p>
    <w:p w14:paraId="1F9EFE08" w14:textId="77777777" w:rsidR="00E409E0" w:rsidRPr="00E409E0" w:rsidRDefault="00E409E0" w:rsidP="00E409E0">
      <w:pPr>
        <w:jc w:val="both"/>
        <w:rPr>
          <w:sz w:val="28"/>
          <w:szCs w:val="28"/>
        </w:rPr>
      </w:pPr>
    </w:p>
    <w:p w14:paraId="01C471E0" w14:textId="318438F9" w:rsidR="00213958" w:rsidRPr="006F2805" w:rsidRDefault="00E409E0" w:rsidP="00E409E0">
      <w:pPr>
        <w:jc w:val="both"/>
        <w:rPr>
          <w:sz w:val="28"/>
          <w:szCs w:val="28"/>
        </w:rPr>
      </w:pPr>
      <w:r w:rsidRPr="00E409E0">
        <w:rPr>
          <w:sz w:val="28"/>
          <w:szCs w:val="28"/>
        </w:rPr>
        <w:t>Міський голова</w:t>
      </w:r>
      <w:r w:rsidRPr="00E409E0">
        <w:rPr>
          <w:sz w:val="28"/>
          <w:szCs w:val="28"/>
        </w:rPr>
        <w:tab/>
      </w:r>
      <w:r w:rsidRPr="00E409E0">
        <w:rPr>
          <w:sz w:val="28"/>
          <w:szCs w:val="28"/>
        </w:rPr>
        <w:tab/>
      </w:r>
      <w:r w:rsidRPr="00E409E0">
        <w:rPr>
          <w:sz w:val="28"/>
          <w:szCs w:val="28"/>
        </w:rPr>
        <w:tab/>
      </w:r>
      <w:r w:rsidRPr="00E409E0">
        <w:rPr>
          <w:sz w:val="28"/>
          <w:szCs w:val="28"/>
        </w:rPr>
        <w:tab/>
      </w:r>
      <w:r w:rsidRPr="00E409E0">
        <w:rPr>
          <w:sz w:val="28"/>
          <w:szCs w:val="28"/>
        </w:rPr>
        <w:tab/>
      </w:r>
      <w:r w:rsidRPr="00E409E0">
        <w:rPr>
          <w:sz w:val="28"/>
          <w:szCs w:val="28"/>
        </w:rPr>
        <w:tab/>
      </w:r>
      <w:r w:rsidRPr="00E409E0">
        <w:rPr>
          <w:sz w:val="28"/>
          <w:szCs w:val="28"/>
        </w:rPr>
        <w:tab/>
      </w:r>
      <w:r w:rsidRPr="00E409E0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88071A" w14:textId="77777777" w:rsidR="00085252" w:rsidRDefault="00085252">
      <w:r>
        <w:separator/>
      </w:r>
    </w:p>
  </w:endnote>
  <w:endnote w:type="continuationSeparator" w:id="0">
    <w:p w14:paraId="7783891F" w14:textId="77777777" w:rsidR="00085252" w:rsidRDefault="00085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C3A187" w14:textId="77777777" w:rsidR="00085252" w:rsidRDefault="00085252">
      <w:r>
        <w:separator/>
      </w:r>
    </w:p>
  </w:footnote>
  <w:footnote w:type="continuationSeparator" w:id="0">
    <w:p w14:paraId="20675CD5" w14:textId="77777777" w:rsidR="00085252" w:rsidRDefault="000852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5252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409E0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09BCA2-8C3A-4663-9D1A-036C18D06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1270</Words>
  <Characters>725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2024-04-17T09:48:00Z</dcterms:modified>
</cp:coreProperties>
</file>