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житлового будинку на земельній   ділянці  по вул.Забава, (діл. 42 к/н 4610160300:07:004:0173)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3DA819" w14:textId="77777777" w:rsidR="00125D39" w:rsidRPr="00125D39" w:rsidRDefault="00125D39" w:rsidP="00125D39">
      <w:pPr>
        <w:ind w:firstLine="720"/>
        <w:rPr>
          <w:sz w:val="28"/>
          <w:szCs w:val="28"/>
        </w:rPr>
      </w:pPr>
      <w:r w:rsidRPr="00125D3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Герук Т.Є., беручи до уваги  Витяг з Державного реєстру речових прав на нерухоме майно про реєстрацію права власності (і.н.в. 121319616 від 19.04.2018), виконавчий комітет Винниківської міської ради –</w:t>
      </w:r>
    </w:p>
    <w:p w14:paraId="7266BA3E" w14:textId="77777777" w:rsidR="00125D39" w:rsidRPr="00125D39" w:rsidRDefault="00125D39" w:rsidP="00125D39">
      <w:pPr>
        <w:rPr>
          <w:sz w:val="28"/>
          <w:szCs w:val="28"/>
        </w:rPr>
      </w:pPr>
    </w:p>
    <w:p w14:paraId="6A03E3B1" w14:textId="77777777" w:rsidR="00125D39" w:rsidRPr="00125D39" w:rsidRDefault="00125D39" w:rsidP="00125D39">
      <w:pPr>
        <w:jc w:val="center"/>
        <w:rPr>
          <w:sz w:val="28"/>
          <w:szCs w:val="28"/>
        </w:rPr>
      </w:pPr>
      <w:bookmarkStart w:id="1" w:name="_GoBack"/>
      <w:bookmarkEnd w:id="1"/>
      <w:r w:rsidRPr="00125D39">
        <w:rPr>
          <w:sz w:val="28"/>
          <w:szCs w:val="28"/>
        </w:rPr>
        <w:t>ВИРІШИВ:</w:t>
      </w:r>
    </w:p>
    <w:p w14:paraId="3242F137" w14:textId="77777777" w:rsidR="00125D39" w:rsidRPr="00125D39" w:rsidRDefault="00125D39" w:rsidP="00125D39">
      <w:pPr>
        <w:rPr>
          <w:sz w:val="28"/>
          <w:szCs w:val="28"/>
        </w:rPr>
      </w:pPr>
    </w:p>
    <w:p w14:paraId="4D2CA4BE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1.</w:t>
      </w:r>
      <w:r w:rsidRPr="00125D39">
        <w:rPr>
          <w:sz w:val="28"/>
          <w:szCs w:val="28"/>
        </w:rPr>
        <w:tab/>
        <w:t>Видати гр. Герчуку Тарасу Євгеновичу будівельний паспорт забудови земельної ділянки на проектування та будівництво житлового  будинку на земельній ділянці по вул. Забава, (діл. 42  к/н 4610160300:07:004:0173)  у м.Винники.</w:t>
      </w:r>
    </w:p>
    <w:p w14:paraId="44B8FE17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2.</w:t>
      </w:r>
      <w:r w:rsidRPr="00125D39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 на земельній ділянці по вул. Забава, (діл. 42  к/н 4610160300:07:004:0173)  у м.Винники.</w:t>
      </w:r>
    </w:p>
    <w:p w14:paraId="07F895DF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lastRenderedPageBreak/>
        <w:t>3.</w:t>
      </w:r>
      <w:r w:rsidRPr="00125D39">
        <w:rPr>
          <w:sz w:val="28"/>
          <w:szCs w:val="28"/>
        </w:rPr>
        <w:tab/>
        <w:t>Зобов’язати гр. Герчука Т.Є.:</w:t>
      </w:r>
    </w:p>
    <w:p w14:paraId="669A337F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3.1.</w:t>
      </w:r>
      <w:r w:rsidRPr="00125D39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4B684C6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3.2.</w:t>
      </w:r>
      <w:r w:rsidRPr="00125D39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9108084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3.3.</w:t>
      </w:r>
      <w:r w:rsidRPr="00125D39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791F0099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3.4.</w:t>
      </w:r>
      <w:r w:rsidRPr="00125D39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566D3B6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3.5.</w:t>
      </w:r>
      <w:r w:rsidRPr="00125D39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4D4B6C6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3.6.</w:t>
      </w:r>
      <w:r w:rsidRPr="00125D39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F74929D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3.7.</w:t>
      </w:r>
      <w:r w:rsidRPr="00125D39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6294BDB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4.</w:t>
      </w:r>
      <w:r w:rsidRPr="00125D39">
        <w:rPr>
          <w:sz w:val="28"/>
          <w:szCs w:val="28"/>
        </w:rPr>
        <w:tab/>
        <w:t>Роз’яснити гр. Герчуку Т.Є., що будівельні роботи можна розпочинати тільки після отримання відповідних дозволів, згідно державних норм та правил.</w:t>
      </w:r>
    </w:p>
    <w:p w14:paraId="194FDA97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5.</w:t>
      </w:r>
      <w:r w:rsidRPr="00125D39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7819804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6.</w:t>
      </w:r>
      <w:r w:rsidRPr="00125D39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1B19E08" w14:textId="77777777" w:rsidR="00125D39" w:rsidRPr="00125D39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7.</w:t>
      </w:r>
      <w:r w:rsidRPr="00125D3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0864D0" w14:textId="77777777" w:rsidR="00125D39" w:rsidRPr="00125D39" w:rsidRDefault="00125D39" w:rsidP="00125D39">
      <w:pPr>
        <w:rPr>
          <w:sz w:val="28"/>
          <w:szCs w:val="28"/>
        </w:rPr>
      </w:pPr>
    </w:p>
    <w:p w14:paraId="0B10331E" w14:textId="77777777" w:rsidR="00125D39" w:rsidRPr="00125D39" w:rsidRDefault="00125D39" w:rsidP="00125D39">
      <w:pPr>
        <w:rPr>
          <w:sz w:val="28"/>
          <w:szCs w:val="28"/>
        </w:rPr>
      </w:pPr>
    </w:p>
    <w:p w14:paraId="0785B82E" w14:textId="77777777" w:rsidR="00125D39" w:rsidRPr="00125D39" w:rsidRDefault="00125D39" w:rsidP="00125D39">
      <w:pPr>
        <w:rPr>
          <w:sz w:val="28"/>
          <w:szCs w:val="28"/>
        </w:rPr>
      </w:pPr>
    </w:p>
    <w:p w14:paraId="01C471E0" w14:textId="2FF76B9E" w:rsidR="00213958" w:rsidRPr="006F2805" w:rsidRDefault="00125D39" w:rsidP="00125D39">
      <w:pPr>
        <w:rPr>
          <w:sz w:val="28"/>
          <w:szCs w:val="28"/>
        </w:rPr>
      </w:pPr>
      <w:r w:rsidRPr="00125D39">
        <w:rPr>
          <w:sz w:val="28"/>
          <w:szCs w:val="28"/>
        </w:rPr>
        <w:t>Міський  голова</w:t>
      </w:r>
      <w:r w:rsidRPr="00125D39">
        <w:rPr>
          <w:sz w:val="28"/>
          <w:szCs w:val="28"/>
        </w:rPr>
        <w:tab/>
      </w:r>
      <w:r w:rsidRPr="00125D39">
        <w:rPr>
          <w:sz w:val="28"/>
          <w:szCs w:val="28"/>
        </w:rPr>
        <w:tab/>
      </w:r>
      <w:r w:rsidRPr="00125D39">
        <w:rPr>
          <w:sz w:val="28"/>
          <w:szCs w:val="28"/>
        </w:rPr>
        <w:tab/>
      </w:r>
      <w:r w:rsidRPr="00125D39">
        <w:rPr>
          <w:sz w:val="28"/>
          <w:szCs w:val="28"/>
        </w:rPr>
        <w:tab/>
      </w:r>
      <w:r w:rsidRPr="00125D39">
        <w:rPr>
          <w:sz w:val="28"/>
          <w:szCs w:val="28"/>
        </w:rPr>
        <w:tab/>
      </w:r>
      <w:r w:rsidRPr="00125D39">
        <w:rPr>
          <w:sz w:val="28"/>
          <w:szCs w:val="28"/>
        </w:rPr>
        <w:tab/>
      </w:r>
      <w:r w:rsidRPr="00125D39">
        <w:rPr>
          <w:sz w:val="28"/>
          <w:szCs w:val="28"/>
        </w:rPr>
        <w:tab/>
      </w:r>
      <w:r w:rsidRPr="00125D39">
        <w:rPr>
          <w:sz w:val="28"/>
          <w:szCs w:val="28"/>
        </w:rPr>
        <w:tab/>
        <w:t>В.Л.Квурт</w:t>
      </w:r>
      <w:r w:rsidRPr="00125D39">
        <w:rPr>
          <w:sz w:val="28"/>
          <w:szCs w:val="28"/>
        </w:rPr>
        <w:tab/>
      </w:r>
      <w:r w:rsidRPr="00125D3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2F9EF" w14:textId="77777777" w:rsidR="00131B21" w:rsidRDefault="00131B21">
      <w:r>
        <w:separator/>
      </w:r>
    </w:p>
  </w:endnote>
  <w:endnote w:type="continuationSeparator" w:id="0">
    <w:p w14:paraId="282679BD" w14:textId="77777777" w:rsidR="00131B21" w:rsidRDefault="00131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EFD0A" w14:textId="77777777" w:rsidR="00131B21" w:rsidRDefault="00131B21">
      <w:r>
        <w:separator/>
      </w:r>
    </w:p>
  </w:footnote>
  <w:footnote w:type="continuationSeparator" w:id="0">
    <w:p w14:paraId="1F3CE31E" w14:textId="77777777" w:rsidR="00131B21" w:rsidRDefault="00131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5D39"/>
    <w:rsid w:val="00131B2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50EC0-67DD-4A29-976A-CE7BE3BDF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2287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2024-04-18T08:57:00Z</dcterms:modified>
</cp:coreProperties>
</file>