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18.05.2018р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120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кошторисної документації  на " Капітальний ремонт системи водопостачання  по вул. Шевченка 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E9B7EC" w14:textId="77777777" w:rsidR="00240050" w:rsidRPr="00240050" w:rsidRDefault="00240050" w:rsidP="00240050">
      <w:pPr>
        <w:jc w:val="both"/>
        <w:rPr>
          <w:sz w:val="28"/>
          <w:szCs w:val="28"/>
        </w:rPr>
      </w:pPr>
    </w:p>
    <w:p w14:paraId="1641DE09" w14:textId="77777777" w:rsidR="00240050" w:rsidRPr="00240050" w:rsidRDefault="00240050" w:rsidP="00240050">
      <w:pPr>
        <w:jc w:val="both"/>
        <w:rPr>
          <w:sz w:val="28"/>
          <w:szCs w:val="28"/>
        </w:rPr>
      </w:pPr>
      <w:r w:rsidRPr="00240050">
        <w:rPr>
          <w:sz w:val="28"/>
          <w:szCs w:val="28"/>
        </w:rPr>
        <w:t xml:space="preserve">       Керуючись Законом України «Про місцеве самоврядування в Україні» на виконання рішення Винниківської міської ради від 22.02.2018 року №1259 « Про внесення змін до  міського бюджету м. Винники на 2018 рік», виконавчий комітет Винниківської міської ради:</w:t>
      </w:r>
    </w:p>
    <w:p w14:paraId="77EFB823" w14:textId="304C784D" w:rsidR="00240050" w:rsidRDefault="00240050" w:rsidP="00240050">
      <w:pPr>
        <w:jc w:val="both"/>
        <w:rPr>
          <w:sz w:val="28"/>
          <w:szCs w:val="28"/>
        </w:rPr>
      </w:pPr>
      <w:r w:rsidRPr="00240050">
        <w:rPr>
          <w:sz w:val="28"/>
          <w:szCs w:val="28"/>
        </w:rPr>
        <w:t xml:space="preserve">                                                                   ВИРІШИВ:</w:t>
      </w:r>
    </w:p>
    <w:p w14:paraId="00AFE004" w14:textId="77777777" w:rsidR="00240050" w:rsidRPr="00240050" w:rsidRDefault="00240050" w:rsidP="00240050">
      <w:pPr>
        <w:jc w:val="both"/>
        <w:rPr>
          <w:sz w:val="28"/>
          <w:szCs w:val="28"/>
        </w:rPr>
      </w:pPr>
      <w:bookmarkStart w:id="1" w:name="_GoBack"/>
      <w:bookmarkEnd w:id="1"/>
    </w:p>
    <w:p w14:paraId="427811BF" w14:textId="77777777" w:rsidR="00240050" w:rsidRPr="00240050" w:rsidRDefault="00240050" w:rsidP="00240050">
      <w:pPr>
        <w:jc w:val="both"/>
        <w:rPr>
          <w:sz w:val="28"/>
          <w:szCs w:val="28"/>
        </w:rPr>
      </w:pPr>
      <w:r w:rsidRPr="00240050">
        <w:rPr>
          <w:sz w:val="28"/>
          <w:szCs w:val="28"/>
        </w:rPr>
        <w:t>1.Затвердити кошторисну документацію на « Капітальний ремонт системи водопостачання по</w:t>
      </w:r>
    </w:p>
    <w:p w14:paraId="134DB01F" w14:textId="77777777" w:rsidR="00240050" w:rsidRPr="00240050" w:rsidRDefault="00240050" w:rsidP="00240050">
      <w:pPr>
        <w:jc w:val="both"/>
        <w:rPr>
          <w:sz w:val="28"/>
          <w:szCs w:val="28"/>
        </w:rPr>
      </w:pPr>
      <w:r w:rsidRPr="00240050">
        <w:rPr>
          <w:sz w:val="28"/>
          <w:szCs w:val="28"/>
        </w:rPr>
        <w:t>вул. Шевченка  у м. Винники ».</w:t>
      </w:r>
    </w:p>
    <w:p w14:paraId="266A3FAC" w14:textId="77777777" w:rsidR="00240050" w:rsidRPr="00240050" w:rsidRDefault="00240050" w:rsidP="00240050">
      <w:pPr>
        <w:jc w:val="both"/>
        <w:rPr>
          <w:sz w:val="28"/>
          <w:szCs w:val="28"/>
        </w:rPr>
      </w:pPr>
    </w:p>
    <w:p w14:paraId="55197BFB" w14:textId="77777777" w:rsidR="00240050" w:rsidRPr="00240050" w:rsidRDefault="00240050" w:rsidP="00240050">
      <w:pPr>
        <w:jc w:val="both"/>
        <w:rPr>
          <w:sz w:val="28"/>
          <w:szCs w:val="28"/>
        </w:rPr>
      </w:pPr>
      <w:r w:rsidRPr="00240050">
        <w:rPr>
          <w:sz w:val="28"/>
          <w:szCs w:val="28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4DB6257F" w14:textId="77777777" w:rsidR="00240050" w:rsidRPr="00240050" w:rsidRDefault="00240050" w:rsidP="00240050">
      <w:pPr>
        <w:jc w:val="both"/>
        <w:rPr>
          <w:sz w:val="28"/>
          <w:szCs w:val="28"/>
        </w:rPr>
      </w:pPr>
    </w:p>
    <w:p w14:paraId="5FC966C1" w14:textId="77777777" w:rsidR="00240050" w:rsidRPr="00240050" w:rsidRDefault="00240050" w:rsidP="00240050">
      <w:pPr>
        <w:jc w:val="both"/>
        <w:rPr>
          <w:sz w:val="28"/>
          <w:szCs w:val="28"/>
        </w:rPr>
      </w:pPr>
    </w:p>
    <w:p w14:paraId="4C77F05A" w14:textId="77777777" w:rsidR="00240050" w:rsidRPr="00240050" w:rsidRDefault="00240050" w:rsidP="00240050">
      <w:pPr>
        <w:jc w:val="both"/>
        <w:rPr>
          <w:sz w:val="28"/>
          <w:szCs w:val="28"/>
        </w:rPr>
      </w:pPr>
      <w:r w:rsidRPr="00240050">
        <w:rPr>
          <w:sz w:val="28"/>
          <w:szCs w:val="28"/>
        </w:rPr>
        <w:t xml:space="preserve"> Міський голова                                                                           Квурт В.Л.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D55F97E" w14:textId="77777777" w:rsidR="00C057C7" w:rsidRDefault="00C057C7">
      <w:r>
        <w:separator/>
      </w:r>
    </w:p>
  </w:endnote>
  <w:endnote w:type="continuationSeparator" w:id="0">
    <w:p w14:paraId="58631380" w14:textId="77777777" w:rsidR="00C057C7" w:rsidRDefault="00C057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6B4A07" w14:textId="77777777" w:rsidR="00C057C7" w:rsidRDefault="00C057C7">
      <w:r>
        <w:separator/>
      </w:r>
    </w:p>
  </w:footnote>
  <w:footnote w:type="continuationSeparator" w:id="0">
    <w:p w14:paraId="5AD84F8D" w14:textId="77777777" w:rsidR="00C057C7" w:rsidRDefault="00C057C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0050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7C7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70059D-1DDD-49A2-B723-07FA51B0A3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703</Words>
  <Characters>401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2024-04-18T07:03:00Z</dcterms:modified>
</cp:coreProperties>
</file>