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дитячих майданчиків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E68E945" w14:textId="77777777" w:rsidR="00D442FF" w:rsidRPr="00D442FF" w:rsidRDefault="00D442FF" w:rsidP="00D442FF">
      <w:pPr>
        <w:jc w:val="both"/>
        <w:rPr>
          <w:sz w:val="28"/>
          <w:szCs w:val="28"/>
        </w:rPr>
      </w:pPr>
      <w:r w:rsidRPr="00D442FF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22.02.2018 року №1259 « Про внесення змін до  міського бюджету м. Винники на 2018 рік», виконавчий комітет Винниківської міської ради:</w:t>
      </w:r>
    </w:p>
    <w:p w14:paraId="09C9C619" w14:textId="2E95CAAA" w:rsidR="00D442FF" w:rsidRDefault="00D442FF" w:rsidP="00D442FF">
      <w:pPr>
        <w:jc w:val="both"/>
        <w:rPr>
          <w:sz w:val="28"/>
          <w:szCs w:val="28"/>
        </w:rPr>
      </w:pPr>
      <w:r w:rsidRPr="00D442FF">
        <w:rPr>
          <w:sz w:val="28"/>
          <w:szCs w:val="28"/>
        </w:rPr>
        <w:t xml:space="preserve">                                                                   ВИРІШИВ:</w:t>
      </w:r>
    </w:p>
    <w:p w14:paraId="438CA3FD" w14:textId="77777777" w:rsidR="00D442FF" w:rsidRPr="00D442FF" w:rsidRDefault="00D442FF" w:rsidP="00D442FF">
      <w:pPr>
        <w:jc w:val="both"/>
        <w:rPr>
          <w:sz w:val="28"/>
          <w:szCs w:val="28"/>
        </w:rPr>
      </w:pPr>
    </w:p>
    <w:p w14:paraId="1CC1723E" w14:textId="00E4E2B3" w:rsidR="00D442FF" w:rsidRPr="00D442FF" w:rsidRDefault="00D442FF" w:rsidP="00D442FF">
      <w:pPr>
        <w:jc w:val="both"/>
        <w:rPr>
          <w:sz w:val="28"/>
          <w:szCs w:val="28"/>
        </w:rPr>
      </w:pPr>
      <w:r w:rsidRPr="00D442FF">
        <w:rPr>
          <w:sz w:val="28"/>
          <w:szCs w:val="28"/>
        </w:rPr>
        <w:t>1.Затвердит</w:t>
      </w:r>
      <w:r>
        <w:rPr>
          <w:sz w:val="28"/>
          <w:szCs w:val="28"/>
        </w:rPr>
        <w:t>и кошторисну документацію на  «</w:t>
      </w:r>
      <w:bookmarkStart w:id="1" w:name="_GoBack"/>
      <w:bookmarkEnd w:id="1"/>
      <w:r w:rsidRPr="00D442FF">
        <w:rPr>
          <w:sz w:val="28"/>
          <w:szCs w:val="28"/>
        </w:rPr>
        <w:t>Капітальний ремонт дитячих майданчиків у м. Винники».</w:t>
      </w:r>
    </w:p>
    <w:p w14:paraId="4448811A" w14:textId="77777777" w:rsidR="00D442FF" w:rsidRPr="00D442FF" w:rsidRDefault="00D442FF" w:rsidP="00D442FF">
      <w:pPr>
        <w:jc w:val="both"/>
        <w:rPr>
          <w:sz w:val="28"/>
          <w:szCs w:val="28"/>
        </w:rPr>
      </w:pPr>
    </w:p>
    <w:p w14:paraId="2C8D8E59" w14:textId="77777777" w:rsidR="00D442FF" w:rsidRPr="00D442FF" w:rsidRDefault="00D442FF" w:rsidP="00D442FF">
      <w:pPr>
        <w:jc w:val="both"/>
        <w:rPr>
          <w:sz w:val="28"/>
          <w:szCs w:val="28"/>
        </w:rPr>
      </w:pPr>
      <w:r w:rsidRPr="00D442FF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D9AC63F" w14:textId="77777777" w:rsidR="00D442FF" w:rsidRPr="00D442FF" w:rsidRDefault="00D442FF" w:rsidP="00D442FF">
      <w:pPr>
        <w:jc w:val="both"/>
        <w:rPr>
          <w:sz w:val="28"/>
          <w:szCs w:val="28"/>
        </w:rPr>
      </w:pPr>
    </w:p>
    <w:p w14:paraId="45B43787" w14:textId="77777777" w:rsidR="00D442FF" w:rsidRPr="00D442FF" w:rsidRDefault="00D442FF" w:rsidP="00D442FF">
      <w:pPr>
        <w:jc w:val="both"/>
        <w:rPr>
          <w:sz w:val="28"/>
          <w:szCs w:val="28"/>
        </w:rPr>
      </w:pPr>
    </w:p>
    <w:p w14:paraId="01C471E0" w14:textId="2DC30B50" w:rsidR="00213958" w:rsidRPr="006F2805" w:rsidRDefault="00D442FF" w:rsidP="00D442FF">
      <w:pPr>
        <w:jc w:val="both"/>
        <w:rPr>
          <w:sz w:val="28"/>
          <w:szCs w:val="28"/>
        </w:rPr>
      </w:pPr>
      <w:r w:rsidRPr="00D442FF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AF8928" w14:textId="77777777" w:rsidR="00B66747" w:rsidRDefault="00B66747">
      <w:r>
        <w:separator/>
      </w:r>
    </w:p>
  </w:endnote>
  <w:endnote w:type="continuationSeparator" w:id="0">
    <w:p w14:paraId="69859381" w14:textId="77777777" w:rsidR="00B66747" w:rsidRDefault="00B667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54DC1E" w14:textId="77777777" w:rsidR="00B66747" w:rsidRDefault="00B66747">
      <w:r>
        <w:separator/>
      </w:r>
    </w:p>
  </w:footnote>
  <w:footnote w:type="continuationSeparator" w:id="0">
    <w:p w14:paraId="73564F89" w14:textId="77777777" w:rsidR="00B66747" w:rsidRDefault="00B667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6747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442F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BF0236-8713-4AD7-B6B9-9235E918E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669</Words>
  <Characters>382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2024-04-18T07:49:00Z</dcterms:modified>
</cp:coreProperties>
</file>