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"Будівництво каналізаційної мережі  по вул. Котляревського у м. Винники. Коригування"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D3D289" w14:textId="77777777" w:rsidR="00E83EEA" w:rsidRPr="00E83EEA" w:rsidRDefault="00E83EEA" w:rsidP="00E83EEA">
      <w:pPr>
        <w:jc w:val="both"/>
        <w:rPr>
          <w:sz w:val="28"/>
          <w:szCs w:val="28"/>
        </w:rPr>
      </w:pPr>
      <w:r w:rsidRPr="00E83EEA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2140C6CF" w14:textId="77777777" w:rsidR="00E83EEA" w:rsidRPr="00E83EEA" w:rsidRDefault="00E83EEA" w:rsidP="00E83EEA">
      <w:pPr>
        <w:jc w:val="both"/>
        <w:rPr>
          <w:sz w:val="28"/>
          <w:szCs w:val="28"/>
        </w:rPr>
      </w:pPr>
    </w:p>
    <w:p w14:paraId="4D17C266" w14:textId="0810CAA1" w:rsidR="00E83EEA" w:rsidRDefault="00E83EEA" w:rsidP="00E83EEA">
      <w:pPr>
        <w:jc w:val="both"/>
        <w:rPr>
          <w:sz w:val="28"/>
          <w:szCs w:val="28"/>
        </w:rPr>
      </w:pPr>
      <w:r w:rsidRPr="00E83EEA">
        <w:rPr>
          <w:sz w:val="28"/>
          <w:szCs w:val="28"/>
        </w:rPr>
        <w:t xml:space="preserve">                                                                   ВИРІШИВ:</w:t>
      </w:r>
    </w:p>
    <w:p w14:paraId="073A3F09" w14:textId="77777777" w:rsidR="00E83EEA" w:rsidRPr="00E83EEA" w:rsidRDefault="00E83EEA" w:rsidP="00E83EEA">
      <w:pPr>
        <w:jc w:val="both"/>
        <w:rPr>
          <w:sz w:val="28"/>
          <w:szCs w:val="28"/>
        </w:rPr>
      </w:pPr>
      <w:bookmarkStart w:id="1" w:name="_GoBack"/>
      <w:bookmarkEnd w:id="1"/>
    </w:p>
    <w:p w14:paraId="23899CAC" w14:textId="77777777" w:rsidR="00E83EEA" w:rsidRPr="00E83EEA" w:rsidRDefault="00E83EEA" w:rsidP="00E83EEA">
      <w:pPr>
        <w:jc w:val="both"/>
        <w:rPr>
          <w:sz w:val="28"/>
          <w:szCs w:val="28"/>
        </w:rPr>
      </w:pPr>
      <w:r w:rsidRPr="00E83EEA">
        <w:rPr>
          <w:sz w:val="28"/>
          <w:szCs w:val="28"/>
        </w:rPr>
        <w:t>1.Затвердити  робочий проект  «Будівництво каналізаційної мережі по вул. Котляревського у м. Винники. Коригування».</w:t>
      </w:r>
    </w:p>
    <w:p w14:paraId="714C2F40" w14:textId="77777777" w:rsidR="00E83EEA" w:rsidRPr="00E83EEA" w:rsidRDefault="00E83EEA" w:rsidP="00E83EEA">
      <w:pPr>
        <w:jc w:val="both"/>
        <w:rPr>
          <w:sz w:val="28"/>
          <w:szCs w:val="28"/>
        </w:rPr>
      </w:pPr>
    </w:p>
    <w:p w14:paraId="12BD9001" w14:textId="77777777" w:rsidR="00E83EEA" w:rsidRPr="00E83EEA" w:rsidRDefault="00E83EEA" w:rsidP="00E83EEA">
      <w:pPr>
        <w:jc w:val="both"/>
        <w:rPr>
          <w:sz w:val="28"/>
          <w:szCs w:val="28"/>
        </w:rPr>
      </w:pPr>
      <w:r w:rsidRPr="00E83EEA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D4A439E" w14:textId="77777777" w:rsidR="00E83EEA" w:rsidRPr="00E83EEA" w:rsidRDefault="00E83EEA" w:rsidP="00E83EEA">
      <w:pPr>
        <w:jc w:val="both"/>
        <w:rPr>
          <w:sz w:val="28"/>
          <w:szCs w:val="28"/>
        </w:rPr>
      </w:pPr>
    </w:p>
    <w:p w14:paraId="7510C249" w14:textId="77777777" w:rsidR="00E83EEA" w:rsidRPr="00E83EEA" w:rsidRDefault="00E83EEA" w:rsidP="00E83EEA">
      <w:pPr>
        <w:jc w:val="both"/>
        <w:rPr>
          <w:sz w:val="28"/>
          <w:szCs w:val="28"/>
        </w:rPr>
      </w:pPr>
    </w:p>
    <w:p w14:paraId="01C471E0" w14:textId="1EFA6C13" w:rsidR="00213958" w:rsidRPr="006F2805" w:rsidRDefault="00E83EEA" w:rsidP="00E83EEA">
      <w:pPr>
        <w:jc w:val="both"/>
        <w:rPr>
          <w:sz w:val="28"/>
          <w:szCs w:val="28"/>
        </w:rPr>
      </w:pPr>
      <w:r w:rsidRPr="00E83EEA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222A6" w14:textId="77777777" w:rsidR="0018367C" w:rsidRDefault="0018367C">
      <w:r>
        <w:separator/>
      </w:r>
    </w:p>
  </w:endnote>
  <w:endnote w:type="continuationSeparator" w:id="0">
    <w:p w14:paraId="029EEAA2" w14:textId="77777777" w:rsidR="0018367C" w:rsidRDefault="00183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496F4E" w14:textId="77777777" w:rsidR="0018367C" w:rsidRDefault="0018367C">
      <w:r>
        <w:separator/>
      </w:r>
    </w:p>
  </w:footnote>
  <w:footnote w:type="continuationSeparator" w:id="0">
    <w:p w14:paraId="73E8B60C" w14:textId="77777777" w:rsidR="0018367C" w:rsidRDefault="00183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367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83EEA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894A9-A025-4F5E-B79D-8AC1444B8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682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2024-04-18T07:58:00Z</dcterms:modified>
</cp:coreProperties>
</file>