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приміщень в СШ 29  по вул. Сухомлинського,6 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5729D5" w14:textId="77777777" w:rsidR="000616B8" w:rsidRPr="000616B8" w:rsidRDefault="000616B8" w:rsidP="000616B8">
      <w:pPr>
        <w:jc w:val="both"/>
        <w:rPr>
          <w:sz w:val="28"/>
          <w:szCs w:val="28"/>
        </w:rPr>
      </w:pPr>
      <w:r w:rsidRPr="000616B8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0DECB4A3" w14:textId="5FB66041" w:rsidR="000616B8" w:rsidRDefault="000616B8" w:rsidP="000616B8">
      <w:pPr>
        <w:jc w:val="both"/>
        <w:rPr>
          <w:sz w:val="28"/>
          <w:szCs w:val="28"/>
        </w:rPr>
      </w:pPr>
      <w:r w:rsidRPr="000616B8">
        <w:rPr>
          <w:sz w:val="28"/>
          <w:szCs w:val="28"/>
        </w:rPr>
        <w:t xml:space="preserve">                                                                   ВИРІШИВ:</w:t>
      </w:r>
    </w:p>
    <w:p w14:paraId="729782B0" w14:textId="77777777" w:rsidR="000616B8" w:rsidRPr="000616B8" w:rsidRDefault="000616B8" w:rsidP="000616B8">
      <w:pPr>
        <w:jc w:val="both"/>
        <w:rPr>
          <w:sz w:val="28"/>
          <w:szCs w:val="28"/>
        </w:rPr>
      </w:pPr>
      <w:bookmarkStart w:id="1" w:name="_GoBack"/>
      <w:bookmarkEnd w:id="1"/>
    </w:p>
    <w:p w14:paraId="4CDA860A" w14:textId="77777777" w:rsidR="000616B8" w:rsidRPr="000616B8" w:rsidRDefault="000616B8" w:rsidP="000616B8">
      <w:pPr>
        <w:jc w:val="both"/>
        <w:rPr>
          <w:sz w:val="28"/>
          <w:szCs w:val="28"/>
        </w:rPr>
      </w:pPr>
      <w:r w:rsidRPr="000616B8">
        <w:rPr>
          <w:sz w:val="28"/>
          <w:szCs w:val="28"/>
        </w:rPr>
        <w:t>1.Затвердити кошторисну документацію на « Капітальний ремонт приміщень в СШ 29 по вул. Сухомлинського, 6 в м. Винники».</w:t>
      </w:r>
    </w:p>
    <w:p w14:paraId="765509A4" w14:textId="77777777" w:rsidR="000616B8" w:rsidRPr="000616B8" w:rsidRDefault="000616B8" w:rsidP="000616B8">
      <w:pPr>
        <w:jc w:val="both"/>
        <w:rPr>
          <w:sz w:val="28"/>
          <w:szCs w:val="28"/>
        </w:rPr>
      </w:pPr>
    </w:p>
    <w:p w14:paraId="375FDAE1" w14:textId="77777777" w:rsidR="000616B8" w:rsidRPr="000616B8" w:rsidRDefault="000616B8" w:rsidP="000616B8">
      <w:pPr>
        <w:jc w:val="both"/>
        <w:rPr>
          <w:sz w:val="28"/>
          <w:szCs w:val="28"/>
        </w:rPr>
      </w:pPr>
      <w:r w:rsidRPr="000616B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35CBEC7" w14:textId="77777777" w:rsidR="000616B8" w:rsidRPr="000616B8" w:rsidRDefault="000616B8" w:rsidP="000616B8">
      <w:pPr>
        <w:jc w:val="both"/>
        <w:rPr>
          <w:sz w:val="28"/>
          <w:szCs w:val="28"/>
        </w:rPr>
      </w:pPr>
    </w:p>
    <w:p w14:paraId="480FDEB7" w14:textId="77777777" w:rsidR="000616B8" w:rsidRPr="000616B8" w:rsidRDefault="000616B8" w:rsidP="000616B8">
      <w:pPr>
        <w:jc w:val="both"/>
        <w:rPr>
          <w:sz w:val="28"/>
          <w:szCs w:val="28"/>
        </w:rPr>
      </w:pPr>
    </w:p>
    <w:p w14:paraId="01C471E0" w14:textId="23DFE73A" w:rsidR="00213958" w:rsidRPr="006F2805" w:rsidRDefault="000616B8" w:rsidP="000616B8">
      <w:pPr>
        <w:jc w:val="both"/>
        <w:rPr>
          <w:sz w:val="28"/>
          <w:szCs w:val="28"/>
        </w:rPr>
      </w:pPr>
      <w:r w:rsidRPr="000616B8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098B6" w14:textId="77777777" w:rsidR="00110B18" w:rsidRDefault="00110B18">
      <w:r>
        <w:separator/>
      </w:r>
    </w:p>
  </w:endnote>
  <w:endnote w:type="continuationSeparator" w:id="0">
    <w:p w14:paraId="67E1EDA6" w14:textId="77777777" w:rsidR="00110B18" w:rsidRDefault="00110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91863" w14:textId="77777777" w:rsidR="00110B18" w:rsidRDefault="00110B18">
      <w:r>
        <w:separator/>
      </w:r>
    </w:p>
  </w:footnote>
  <w:footnote w:type="continuationSeparator" w:id="0">
    <w:p w14:paraId="20C657A1" w14:textId="77777777" w:rsidR="00110B18" w:rsidRDefault="00110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6B8"/>
    <w:rsid w:val="000807BF"/>
    <w:rsid w:val="00110B1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1E4B6-8945-4197-A951-DD7E8FC99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2024-04-18T09:42:00Z</dcterms:modified>
</cp:coreProperties>
</file>