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01.06.2018р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140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 на "Капітальний ремонт приміщень Д/У №156   по вул.Горького,2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B0E1A22" w14:textId="77777777" w:rsidR="00724BFD" w:rsidRPr="00724BFD" w:rsidRDefault="00724BFD" w:rsidP="00724BFD">
      <w:pPr>
        <w:ind w:firstLine="720"/>
        <w:rPr>
          <w:sz w:val="28"/>
          <w:szCs w:val="28"/>
        </w:rPr>
      </w:pPr>
      <w:r w:rsidRPr="00724BFD">
        <w:rPr>
          <w:sz w:val="28"/>
          <w:szCs w:val="28"/>
        </w:rPr>
        <w:t>Керуючись Законом України «Про місцеве самоврядування в Україні», враховуючи рішення Винниківської міської ради №1161 від 20.12.2017р. « Про міський бюджет м.Винники на 2018 рік», 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Винниківська міська рада</w:t>
      </w:r>
    </w:p>
    <w:p w14:paraId="570D5BF3" w14:textId="77777777" w:rsidR="00724BFD" w:rsidRPr="00724BFD" w:rsidRDefault="00724BFD" w:rsidP="00724BFD">
      <w:pPr>
        <w:rPr>
          <w:sz w:val="28"/>
          <w:szCs w:val="28"/>
        </w:rPr>
      </w:pPr>
    </w:p>
    <w:p w14:paraId="368D4BB3" w14:textId="77777777" w:rsidR="00724BFD" w:rsidRPr="00724BFD" w:rsidRDefault="00724BFD" w:rsidP="00724BFD">
      <w:pPr>
        <w:jc w:val="center"/>
        <w:rPr>
          <w:sz w:val="28"/>
          <w:szCs w:val="28"/>
        </w:rPr>
      </w:pPr>
    </w:p>
    <w:p w14:paraId="659DE45F" w14:textId="77777777" w:rsidR="00724BFD" w:rsidRPr="00724BFD" w:rsidRDefault="00724BFD" w:rsidP="00724BFD">
      <w:pPr>
        <w:jc w:val="center"/>
        <w:rPr>
          <w:sz w:val="28"/>
          <w:szCs w:val="28"/>
        </w:rPr>
      </w:pPr>
      <w:r w:rsidRPr="00724BFD">
        <w:rPr>
          <w:sz w:val="28"/>
          <w:szCs w:val="28"/>
        </w:rPr>
        <w:t>В И Р І Ш И В:</w:t>
      </w:r>
    </w:p>
    <w:p w14:paraId="754F0240" w14:textId="77777777" w:rsidR="00724BFD" w:rsidRPr="00724BFD" w:rsidRDefault="00724BFD" w:rsidP="00724BFD">
      <w:pPr>
        <w:rPr>
          <w:sz w:val="28"/>
          <w:szCs w:val="28"/>
        </w:rPr>
      </w:pPr>
    </w:p>
    <w:p w14:paraId="38B2F2BC" w14:textId="17645AB1" w:rsidR="00724BFD" w:rsidRPr="00724BFD" w:rsidRDefault="00724BFD" w:rsidP="00724BFD">
      <w:pPr>
        <w:rPr>
          <w:sz w:val="28"/>
          <w:szCs w:val="28"/>
        </w:rPr>
      </w:pPr>
      <w:bookmarkStart w:id="1" w:name="_GoBack"/>
      <w:bookmarkEnd w:id="1"/>
      <w:r w:rsidRPr="00724BFD">
        <w:rPr>
          <w:sz w:val="28"/>
          <w:szCs w:val="28"/>
        </w:rPr>
        <w:t xml:space="preserve">1. Затвердити кошторисну документацію на Капітальний ремонт приміщень Д/У №156 по вул.Горького,2 у м.Винники»  </w:t>
      </w:r>
    </w:p>
    <w:p w14:paraId="4416EFFC" w14:textId="77777777" w:rsidR="00724BFD" w:rsidRPr="00724BFD" w:rsidRDefault="00724BFD" w:rsidP="00724BFD">
      <w:pPr>
        <w:rPr>
          <w:sz w:val="28"/>
          <w:szCs w:val="28"/>
        </w:rPr>
      </w:pPr>
    </w:p>
    <w:p w14:paraId="3F0180A5" w14:textId="77777777" w:rsidR="00724BFD" w:rsidRPr="00724BFD" w:rsidRDefault="00724BFD" w:rsidP="00724BFD">
      <w:pPr>
        <w:rPr>
          <w:sz w:val="28"/>
          <w:szCs w:val="28"/>
        </w:rPr>
      </w:pPr>
      <w:r w:rsidRPr="00724BFD">
        <w:rPr>
          <w:sz w:val="28"/>
          <w:szCs w:val="28"/>
        </w:rPr>
        <w:t>2.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24AC189" w14:textId="3FE014D6" w:rsidR="00724BFD" w:rsidRPr="00724BFD" w:rsidRDefault="00724BFD" w:rsidP="00724BFD">
      <w:pPr>
        <w:rPr>
          <w:sz w:val="28"/>
          <w:szCs w:val="28"/>
        </w:rPr>
      </w:pPr>
    </w:p>
    <w:p w14:paraId="25326B5B" w14:textId="128C2D30" w:rsidR="00724BFD" w:rsidRPr="00724BFD" w:rsidRDefault="00724BFD" w:rsidP="00724BFD">
      <w:pPr>
        <w:rPr>
          <w:sz w:val="28"/>
          <w:szCs w:val="28"/>
        </w:rPr>
      </w:pPr>
    </w:p>
    <w:p w14:paraId="1A4D536F" w14:textId="77777777" w:rsidR="00724BFD" w:rsidRPr="00724BFD" w:rsidRDefault="00724BFD" w:rsidP="00724BFD">
      <w:pPr>
        <w:rPr>
          <w:sz w:val="28"/>
          <w:szCs w:val="28"/>
        </w:rPr>
      </w:pPr>
    </w:p>
    <w:p w14:paraId="238686D8" w14:textId="77777777" w:rsidR="00724BFD" w:rsidRPr="00724BFD" w:rsidRDefault="00724BFD" w:rsidP="00724BFD">
      <w:pPr>
        <w:rPr>
          <w:sz w:val="28"/>
          <w:szCs w:val="28"/>
        </w:rPr>
      </w:pPr>
    </w:p>
    <w:p w14:paraId="7AEFC4D0" w14:textId="77777777" w:rsidR="00724BFD" w:rsidRPr="00724BFD" w:rsidRDefault="00724BFD" w:rsidP="00724BFD">
      <w:pPr>
        <w:rPr>
          <w:sz w:val="28"/>
          <w:szCs w:val="28"/>
        </w:rPr>
      </w:pPr>
      <w:r w:rsidRPr="00724BFD">
        <w:rPr>
          <w:sz w:val="28"/>
          <w:szCs w:val="28"/>
        </w:rPr>
        <w:t>Міський голова                                                                              В.Л.Квурт</w:t>
      </w:r>
    </w:p>
    <w:p w14:paraId="5B5E502E" w14:textId="77777777" w:rsidR="00724BFD" w:rsidRPr="00724BFD" w:rsidRDefault="00724BFD" w:rsidP="00724BFD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6DEED0" w14:textId="77777777" w:rsidR="00334635" w:rsidRDefault="00334635">
      <w:r>
        <w:separator/>
      </w:r>
    </w:p>
  </w:endnote>
  <w:endnote w:type="continuationSeparator" w:id="0">
    <w:p w14:paraId="7A73695D" w14:textId="77777777" w:rsidR="00334635" w:rsidRDefault="003346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7C4E2C" w14:textId="77777777" w:rsidR="00334635" w:rsidRDefault="00334635">
      <w:r>
        <w:separator/>
      </w:r>
    </w:p>
  </w:footnote>
  <w:footnote w:type="continuationSeparator" w:id="0">
    <w:p w14:paraId="49A7ED0B" w14:textId="77777777" w:rsidR="00334635" w:rsidRDefault="003346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34635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24BFD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E4D8BD-7745-48DD-AA42-8EDFA822D4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803</Words>
  <Characters>458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2024-04-18T13:12:00Z</dcterms:modified>
</cp:coreProperties>
</file>