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вул.І.Липи,2-а   (к/н 4610160300:08:001:0022)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E81784" w14:textId="77777777" w:rsidR="00230CBD" w:rsidRPr="00230CBD" w:rsidRDefault="00230CBD" w:rsidP="00230CBD">
      <w:pPr>
        <w:ind w:firstLine="720"/>
        <w:rPr>
          <w:sz w:val="28"/>
          <w:szCs w:val="28"/>
        </w:rPr>
      </w:pPr>
      <w:r w:rsidRPr="00230CB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Чепового А.В., беручи до уваги  Витяг з Державного реєстру речових прав на нерухоме майно про реєстрацію права власності (і.н.в. 114322843 від 16.02.2018), виконавчий комітет Винниківської міської ради –</w:t>
      </w:r>
    </w:p>
    <w:p w14:paraId="69DB0568" w14:textId="77777777" w:rsidR="00230CBD" w:rsidRPr="00230CBD" w:rsidRDefault="00230CBD" w:rsidP="00230CBD">
      <w:pPr>
        <w:rPr>
          <w:sz w:val="28"/>
          <w:szCs w:val="28"/>
        </w:rPr>
      </w:pPr>
    </w:p>
    <w:p w14:paraId="126B5A8C" w14:textId="77777777" w:rsidR="00230CBD" w:rsidRPr="00230CBD" w:rsidRDefault="00230CBD" w:rsidP="00230CBD">
      <w:pPr>
        <w:jc w:val="center"/>
        <w:rPr>
          <w:sz w:val="28"/>
          <w:szCs w:val="28"/>
        </w:rPr>
      </w:pPr>
      <w:bookmarkStart w:id="1" w:name="_GoBack"/>
      <w:bookmarkEnd w:id="1"/>
      <w:r w:rsidRPr="00230CBD">
        <w:rPr>
          <w:sz w:val="28"/>
          <w:szCs w:val="28"/>
        </w:rPr>
        <w:t>ВИРІШИВ:</w:t>
      </w:r>
    </w:p>
    <w:p w14:paraId="3B7D78B0" w14:textId="77777777" w:rsidR="00230CBD" w:rsidRPr="00230CBD" w:rsidRDefault="00230CBD" w:rsidP="00230CBD">
      <w:pPr>
        <w:rPr>
          <w:sz w:val="28"/>
          <w:szCs w:val="28"/>
        </w:rPr>
      </w:pPr>
    </w:p>
    <w:p w14:paraId="578BCAE2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1.</w:t>
      </w:r>
      <w:r w:rsidRPr="00230CBD">
        <w:rPr>
          <w:sz w:val="28"/>
          <w:szCs w:val="28"/>
        </w:rPr>
        <w:tab/>
        <w:t>Видати гр. Чеповому Артему Валентиновичу будівельний паспорт забудови земельної ділянки на проектування та будівництво індивідуального житлового  будинку на земельній ділянці по вул. І.Липи,2-а (к/н 4610160300:08:001:0022)  у м.Винники.</w:t>
      </w:r>
    </w:p>
    <w:p w14:paraId="28F31CDD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2.</w:t>
      </w:r>
      <w:r w:rsidRPr="00230CBD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230CBD">
        <w:rPr>
          <w:sz w:val="28"/>
          <w:szCs w:val="28"/>
        </w:rPr>
        <w:lastRenderedPageBreak/>
        <w:t>житлового  будинку  на земельній ділянці по вул. І.Липи,2-а (к/н 4610160300:08:001:0022)  у м.Винники.</w:t>
      </w:r>
    </w:p>
    <w:p w14:paraId="11A71F2F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</w:t>
      </w:r>
      <w:r w:rsidRPr="00230CBD">
        <w:rPr>
          <w:sz w:val="28"/>
          <w:szCs w:val="28"/>
        </w:rPr>
        <w:tab/>
        <w:t>Зобов’язати гр. Чепового А.В.:</w:t>
      </w:r>
    </w:p>
    <w:p w14:paraId="5363F9D5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3.1.</w:t>
      </w:r>
      <w:r w:rsidRPr="00230CB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D743D37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3.2.</w:t>
      </w:r>
      <w:r w:rsidRPr="00230CB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F5D42D8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3.3.</w:t>
      </w:r>
      <w:r w:rsidRPr="00230CBD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7DA2679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3.4.</w:t>
      </w:r>
      <w:r w:rsidRPr="00230CB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702A6CD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3.5.</w:t>
      </w:r>
      <w:r w:rsidRPr="00230CB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BC6052D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3.6.</w:t>
      </w:r>
      <w:r w:rsidRPr="00230CBD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6C16F2F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3.7.</w:t>
      </w:r>
      <w:r w:rsidRPr="00230CB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5D31DC4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4.</w:t>
      </w:r>
      <w:r w:rsidRPr="00230CBD">
        <w:rPr>
          <w:sz w:val="28"/>
          <w:szCs w:val="28"/>
        </w:rPr>
        <w:tab/>
        <w:t>Роз’яснити гр. Чеповому А.В., що будівельні роботи можна розпочинати тільки після отримання відповідних дозволів, згідно державних норм та правил.</w:t>
      </w:r>
    </w:p>
    <w:p w14:paraId="7F29AAD0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5.</w:t>
      </w:r>
      <w:r w:rsidRPr="00230CB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C8AD9C1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6.</w:t>
      </w:r>
      <w:r w:rsidRPr="00230CB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5D0CC67" w14:textId="77777777" w:rsidR="00230CBD" w:rsidRPr="00230CBD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7.</w:t>
      </w:r>
      <w:r w:rsidRPr="00230CB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3E7F08" w14:textId="77777777" w:rsidR="00230CBD" w:rsidRPr="00230CBD" w:rsidRDefault="00230CBD" w:rsidP="00230CBD">
      <w:pPr>
        <w:rPr>
          <w:sz w:val="28"/>
          <w:szCs w:val="28"/>
        </w:rPr>
      </w:pPr>
    </w:p>
    <w:p w14:paraId="069C3A3D" w14:textId="77777777" w:rsidR="00230CBD" w:rsidRPr="00230CBD" w:rsidRDefault="00230CBD" w:rsidP="00230CBD">
      <w:pPr>
        <w:rPr>
          <w:sz w:val="28"/>
          <w:szCs w:val="28"/>
        </w:rPr>
      </w:pPr>
    </w:p>
    <w:p w14:paraId="3272F1F4" w14:textId="77777777" w:rsidR="00230CBD" w:rsidRPr="00230CBD" w:rsidRDefault="00230CBD" w:rsidP="00230CBD">
      <w:pPr>
        <w:rPr>
          <w:sz w:val="28"/>
          <w:szCs w:val="28"/>
        </w:rPr>
      </w:pPr>
    </w:p>
    <w:p w14:paraId="01C471E0" w14:textId="7EB8F587" w:rsidR="00213958" w:rsidRPr="006F2805" w:rsidRDefault="00230CBD" w:rsidP="00230CBD">
      <w:pPr>
        <w:rPr>
          <w:sz w:val="28"/>
          <w:szCs w:val="28"/>
        </w:rPr>
      </w:pPr>
      <w:r w:rsidRPr="00230CBD">
        <w:rPr>
          <w:sz w:val="28"/>
          <w:szCs w:val="28"/>
        </w:rPr>
        <w:t>Міський  голова</w:t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  <w:t>В.Л.Квурт</w:t>
      </w:r>
      <w:r w:rsidRPr="00230CBD">
        <w:rPr>
          <w:sz w:val="28"/>
          <w:szCs w:val="28"/>
        </w:rPr>
        <w:tab/>
      </w:r>
      <w:r w:rsidRPr="00230CB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AE749" w14:textId="77777777" w:rsidR="008E6BC1" w:rsidRDefault="008E6BC1">
      <w:r>
        <w:separator/>
      </w:r>
    </w:p>
  </w:endnote>
  <w:endnote w:type="continuationSeparator" w:id="0">
    <w:p w14:paraId="4A2AE5EC" w14:textId="77777777" w:rsidR="008E6BC1" w:rsidRDefault="008E6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3DF7F" w14:textId="77777777" w:rsidR="008E6BC1" w:rsidRDefault="008E6BC1">
      <w:r>
        <w:separator/>
      </w:r>
    </w:p>
  </w:footnote>
  <w:footnote w:type="continuationSeparator" w:id="0">
    <w:p w14:paraId="5E9C2F1D" w14:textId="77777777" w:rsidR="008E6BC1" w:rsidRDefault="008E6B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CBD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6BC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A1BB8-79C3-4EBF-BABE-47AD66296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2314</Words>
  <Characters>1319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2024-04-18T13:20:00Z</dcterms:modified>
</cp:coreProperties>
</file>