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індивідуальному   житловому будинку здійсненому на земельній ділянці по   вул. Полуботка (к/н 4610160300:07:005:0061)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40788F" w14:textId="77777777" w:rsidR="000C7309" w:rsidRPr="000C7309" w:rsidRDefault="000C7309" w:rsidP="000C7309">
      <w:pPr>
        <w:ind w:firstLine="720"/>
        <w:jc w:val="both"/>
        <w:rPr>
          <w:sz w:val="28"/>
          <w:szCs w:val="28"/>
        </w:rPr>
      </w:pPr>
      <w:r w:rsidRPr="000C730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Рішення сесії Винниківської міської ради від 22.02.2018р. №1260 «Про присвоєння назви новоутвореній вулиці ім.Тимофія Макара», розглянувши заяву гр.Мицяк О.В.,   беручи до уваги Декларацію про готовність до експлуатації об'єкта, будівництво якого здійснено на підставі будівельного паспорта,   зареєстровану в Департаменті ДАБІ у Львівській обл. від 24.01.2018р. №ЛВ 141180240087,  виконком Винниківської міської ради -</w:t>
      </w:r>
    </w:p>
    <w:p w14:paraId="325DDA18" w14:textId="77777777" w:rsidR="000C7309" w:rsidRPr="000C7309" w:rsidRDefault="000C7309" w:rsidP="000C7309">
      <w:pPr>
        <w:jc w:val="both"/>
        <w:rPr>
          <w:sz w:val="28"/>
          <w:szCs w:val="28"/>
        </w:rPr>
      </w:pPr>
    </w:p>
    <w:p w14:paraId="5584A3E2" w14:textId="77777777" w:rsidR="000C7309" w:rsidRPr="000C7309" w:rsidRDefault="000C7309" w:rsidP="000C7309">
      <w:pPr>
        <w:jc w:val="center"/>
        <w:rPr>
          <w:sz w:val="28"/>
          <w:szCs w:val="28"/>
        </w:rPr>
      </w:pPr>
      <w:bookmarkStart w:id="1" w:name="_GoBack"/>
      <w:bookmarkEnd w:id="1"/>
      <w:r w:rsidRPr="000C7309">
        <w:rPr>
          <w:sz w:val="28"/>
          <w:szCs w:val="28"/>
        </w:rPr>
        <w:t>В И Р І Ш И В :</w:t>
      </w:r>
    </w:p>
    <w:p w14:paraId="5C8FF4C9" w14:textId="77777777" w:rsidR="000C7309" w:rsidRPr="000C7309" w:rsidRDefault="000C7309" w:rsidP="000C7309">
      <w:pPr>
        <w:jc w:val="both"/>
        <w:rPr>
          <w:sz w:val="28"/>
          <w:szCs w:val="28"/>
        </w:rPr>
      </w:pPr>
    </w:p>
    <w:p w14:paraId="19AE9B23" w14:textId="77777777" w:rsidR="000C7309" w:rsidRPr="000C7309" w:rsidRDefault="000C7309" w:rsidP="000C7309">
      <w:pPr>
        <w:jc w:val="both"/>
        <w:rPr>
          <w:sz w:val="28"/>
          <w:szCs w:val="28"/>
        </w:rPr>
      </w:pPr>
      <w:r w:rsidRPr="000C7309">
        <w:rPr>
          <w:sz w:val="28"/>
          <w:szCs w:val="28"/>
        </w:rPr>
        <w:t>1.</w:t>
      </w:r>
      <w:r w:rsidRPr="000C7309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вул.Полуботка (к/н 4610160300:07:005:0061) у м.Винники, присвоїти поштову адресу, а саме: вул.Тимофія Макара,6  у  м.Винники.</w:t>
      </w:r>
    </w:p>
    <w:p w14:paraId="5A825891" w14:textId="77777777" w:rsidR="000C7309" w:rsidRPr="000C7309" w:rsidRDefault="000C7309" w:rsidP="000C7309">
      <w:pPr>
        <w:jc w:val="both"/>
        <w:rPr>
          <w:sz w:val="28"/>
          <w:szCs w:val="28"/>
        </w:rPr>
      </w:pPr>
      <w:r w:rsidRPr="000C7309">
        <w:rPr>
          <w:sz w:val="28"/>
          <w:szCs w:val="28"/>
        </w:rPr>
        <w:t xml:space="preserve">Будинок складається з 4-х житлових кімнат. Загальна площа будинку становить – 170,20 кв.м., житлова площа будинку становить – 83,10 кв.м. </w:t>
      </w:r>
    </w:p>
    <w:p w14:paraId="558C9E1F" w14:textId="77777777" w:rsidR="000C7309" w:rsidRPr="000C7309" w:rsidRDefault="000C7309" w:rsidP="000C7309">
      <w:pPr>
        <w:jc w:val="both"/>
        <w:rPr>
          <w:sz w:val="28"/>
          <w:szCs w:val="28"/>
        </w:rPr>
      </w:pPr>
      <w:r w:rsidRPr="000C7309">
        <w:rPr>
          <w:sz w:val="28"/>
          <w:szCs w:val="28"/>
        </w:rPr>
        <w:lastRenderedPageBreak/>
        <w:t>2.</w:t>
      </w:r>
      <w:r w:rsidRPr="000C730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E9AF73D" w14:textId="77777777" w:rsidR="000C7309" w:rsidRPr="000C7309" w:rsidRDefault="000C7309" w:rsidP="000C7309">
      <w:pPr>
        <w:jc w:val="both"/>
        <w:rPr>
          <w:sz w:val="28"/>
          <w:szCs w:val="28"/>
        </w:rPr>
      </w:pPr>
    </w:p>
    <w:p w14:paraId="6A0B88D1" w14:textId="77777777" w:rsidR="000C7309" w:rsidRPr="000C7309" w:rsidRDefault="000C7309" w:rsidP="000C7309">
      <w:pPr>
        <w:jc w:val="both"/>
        <w:rPr>
          <w:sz w:val="28"/>
          <w:szCs w:val="28"/>
        </w:rPr>
      </w:pPr>
    </w:p>
    <w:p w14:paraId="578CB9D4" w14:textId="77777777" w:rsidR="000C7309" w:rsidRPr="000C7309" w:rsidRDefault="000C7309" w:rsidP="000C7309">
      <w:pPr>
        <w:jc w:val="both"/>
        <w:rPr>
          <w:sz w:val="28"/>
          <w:szCs w:val="28"/>
        </w:rPr>
      </w:pPr>
    </w:p>
    <w:p w14:paraId="4CC1D62D" w14:textId="77777777" w:rsidR="000C7309" w:rsidRPr="000C7309" w:rsidRDefault="000C7309" w:rsidP="000C7309">
      <w:pPr>
        <w:jc w:val="both"/>
        <w:rPr>
          <w:sz w:val="28"/>
          <w:szCs w:val="28"/>
        </w:rPr>
      </w:pPr>
      <w:r w:rsidRPr="000C7309">
        <w:rPr>
          <w:sz w:val="28"/>
          <w:szCs w:val="28"/>
        </w:rPr>
        <w:t>Міський голова</w:t>
      </w:r>
      <w:r w:rsidRPr="000C7309">
        <w:rPr>
          <w:sz w:val="28"/>
          <w:szCs w:val="28"/>
        </w:rPr>
        <w:tab/>
      </w:r>
      <w:r w:rsidRPr="000C7309">
        <w:rPr>
          <w:sz w:val="28"/>
          <w:szCs w:val="28"/>
        </w:rPr>
        <w:tab/>
      </w:r>
      <w:r w:rsidRPr="000C7309">
        <w:rPr>
          <w:sz w:val="28"/>
          <w:szCs w:val="28"/>
        </w:rPr>
        <w:tab/>
      </w:r>
      <w:r w:rsidRPr="000C7309">
        <w:rPr>
          <w:sz w:val="28"/>
          <w:szCs w:val="28"/>
        </w:rPr>
        <w:tab/>
      </w:r>
      <w:r w:rsidRPr="000C7309">
        <w:rPr>
          <w:sz w:val="28"/>
          <w:szCs w:val="28"/>
        </w:rPr>
        <w:tab/>
      </w:r>
      <w:r w:rsidRPr="000C7309">
        <w:rPr>
          <w:sz w:val="28"/>
          <w:szCs w:val="28"/>
        </w:rPr>
        <w:tab/>
      </w:r>
      <w:r w:rsidRPr="000C7309">
        <w:rPr>
          <w:sz w:val="28"/>
          <w:szCs w:val="28"/>
        </w:rPr>
        <w:tab/>
      </w:r>
      <w:r w:rsidRPr="000C7309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164173" w14:textId="77777777" w:rsidR="00AA207C" w:rsidRDefault="00AA207C">
      <w:r>
        <w:separator/>
      </w:r>
    </w:p>
  </w:endnote>
  <w:endnote w:type="continuationSeparator" w:id="0">
    <w:p w14:paraId="03441674" w14:textId="77777777" w:rsidR="00AA207C" w:rsidRDefault="00AA2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4D86B" w14:textId="77777777" w:rsidR="00AA207C" w:rsidRDefault="00AA207C">
      <w:r>
        <w:separator/>
      </w:r>
    </w:p>
  </w:footnote>
  <w:footnote w:type="continuationSeparator" w:id="0">
    <w:p w14:paraId="0ABA1694" w14:textId="77777777" w:rsidR="00AA207C" w:rsidRDefault="00AA20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730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207C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53C47-8C4A-4437-AE1A-566F575E9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1355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2024-04-19T10:47:00Z</dcterms:modified>
</cp:coreProperties>
</file>