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bookmarkStart w:id="1" w:name="_GoBack"/>
            <w:bookmarkEnd w:id="1"/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індивідуальному   житловому будинку "Б-2" здійсненому на земельній   ділянці по вул. Берегова,62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771A39" w14:textId="77777777" w:rsidR="008D181F" w:rsidRPr="008D181F" w:rsidRDefault="008D181F" w:rsidP="008D181F">
      <w:pPr>
        <w:ind w:firstLine="720"/>
        <w:jc w:val="both"/>
        <w:rPr>
          <w:sz w:val="28"/>
          <w:szCs w:val="28"/>
        </w:rPr>
      </w:pPr>
      <w:r w:rsidRPr="008D181F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гр.Карпія О.Я., беручи до уваги Декларацію про готовність до експлуатації об'єкта, будівництво якого здійснено на підставі будівельного паспорта,   зареєстровану в Департаменті ДАБІ у Львівській обл. від 20.03.2018р. №ЛВ 141180791808,  довідку ОКП ЛОР «БТІ та ЕО»  від 02.04.2018р. №1/3609,  виконавчий комітет Винниківської міської ради -</w:t>
      </w:r>
    </w:p>
    <w:p w14:paraId="4609ACC9" w14:textId="77777777" w:rsidR="008D181F" w:rsidRPr="008D181F" w:rsidRDefault="008D181F" w:rsidP="008D181F">
      <w:pPr>
        <w:jc w:val="center"/>
        <w:rPr>
          <w:sz w:val="28"/>
          <w:szCs w:val="28"/>
        </w:rPr>
      </w:pPr>
      <w:r w:rsidRPr="008D181F">
        <w:rPr>
          <w:sz w:val="28"/>
          <w:szCs w:val="28"/>
        </w:rPr>
        <w:t>В И Р І Ш И В :</w:t>
      </w:r>
    </w:p>
    <w:p w14:paraId="7C367FA6" w14:textId="77777777" w:rsidR="008D181F" w:rsidRPr="008D181F" w:rsidRDefault="008D181F" w:rsidP="008D181F">
      <w:pPr>
        <w:jc w:val="both"/>
        <w:rPr>
          <w:sz w:val="28"/>
          <w:szCs w:val="28"/>
        </w:rPr>
      </w:pPr>
    </w:p>
    <w:p w14:paraId="51CBF1F9" w14:textId="62C75202" w:rsidR="008D181F" w:rsidRPr="008D181F" w:rsidRDefault="008D181F" w:rsidP="008D181F">
      <w:pPr>
        <w:jc w:val="both"/>
        <w:rPr>
          <w:sz w:val="28"/>
          <w:szCs w:val="28"/>
        </w:rPr>
      </w:pPr>
      <w:r w:rsidRPr="008D181F">
        <w:rPr>
          <w:sz w:val="28"/>
          <w:szCs w:val="28"/>
        </w:rPr>
        <w:t>1.</w:t>
      </w:r>
      <w:r w:rsidRPr="008D181F">
        <w:rPr>
          <w:sz w:val="28"/>
          <w:szCs w:val="28"/>
        </w:rPr>
        <w:tab/>
        <w:t>Індивідуальному житловому будинку «Б-2», здійсненому на земельній ділянці по вул.Берегова,62 у м.Винники, присвоїти поштову адресу, а саме: вул.Берегова,62</w:t>
      </w:r>
      <w:r>
        <w:rPr>
          <w:sz w:val="28"/>
          <w:szCs w:val="28"/>
          <w:lang w:val="en-US"/>
        </w:rPr>
        <w:t>-</w:t>
      </w:r>
      <w:r>
        <w:rPr>
          <w:sz w:val="28"/>
          <w:szCs w:val="28"/>
        </w:rPr>
        <w:t>а</w:t>
      </w:r>
      <w:r w:rsidRPr="008D181F">
        <w:rPr>
          <w:sz w:val="28"/>
          <w:szCs w:val="28"/>
        </w:rPr>
        <w:t xml:space="preserve">  у  м.Винники.</w:t>
      </w:r>
    </w:p>
    <w:p w14:paraId="180EC23D" w14:textId="77777777" w:rsidR="008D181F" w:rsidRPr="008D181F" w:rsidRDefault="008D181F" w:rsidP="008D181F">
      <w:pPr>
        <w:jc w:val="both"/>
        <w:rPr>
          <w:sz w:val="28"/>
          <w:szCs w:val="28"/>
        </w:rPr>
      </w:pPr>
      <w:r w:rsidRPr="008D181F">
        <w:rPr>
          <w:sz w:val="28"/>
          <w:szCs w:val="28"/>
        </w:rPr>
        <w:t xml:space="preserve">Будинок складається з 4-х житлових кімнат. Загальна площа будинку становить – 171,30 кв.м., житлова площа будинку становить – 77,80 кв.м. </w:t>
      </w:r>
    </w:p>
    <w:p w14:paraId="093E5D67" w14:textId="77777777" w:rsidR="008D181F" w:rsidRPr="008D181F" w:rsidRDefault="008D181F" w:rsidP="008D181F">
      <w:pPr>
        <w:jc w:val="both"/>
        <w:rPr>
          <w:sz w:val="28"/>
          <w:szCs w:val="28"/>
        </w:rPr>
      </w:pPr>
      <w:r w:rsidRPr="008D181F">
        <w:rPr>
          <w:sz w:val="28"/>
          <w:szCs w:val="28"/>
        </w:rPr>
        <w:t>2.</w:t>
      </w:r>
      <w:r w:rsidRPr="008D181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919EB5" w14:textId="77777777" w:rsidR="008D181F" w:rsidRPr="008D181F" w:rsidRDefault="008D181F" w:rsidP="008D181F">
      <w:pPr>
        <w:jc w:val="both"/>
        <w:rPr>
          <w:sz w:val="28"/>
          <w:szCs w:val="28"/>
        </w:rPr>
      </w:pPr>
      <w:r w:rsidRPr="008D181F">
        <w:rPr>
          <w:sz w:val="28"/>
          <w:szCs w:val="28"/>
        </w:rPr>
        <w:t>Міський голова</w:t>
      </w:r>
      <w:r w:rsidRPr="008D181F">
        <w:rPr>
          <w:sz w:val="28"/>
          <w:szCs w:val="28"/>
        </w:rPr>
        <w:tab/>
      </w:r>
      <w:r w:rsidRPr="008D181F">
        <w:rPr>
          <w:sz w:val="28"/>
          <w:szCs w:val="28"/>
        </w:rPr>
        <w:tab/>
      </w:r>
      <w:r w:rsidRPr="008D181F">
        <w:rPr>
          <w:sz w:val="28"/>
          <w:szCs w:val="28"/>
        </w:rPr>
        <w:tab/>
      </w:r>
      <w:r w:rsidRPr="008D181F">
        <w:rPr>
          <w:sz w:val="28"/>
          <w:szCs w:val="28"/>
        </w:rPr>
        <w:tab/>
      </w:r>
      <w:r w:rsidRPr="008D181F">
        <w:rPr>
          <w:sz w:val="28"/>
          <w:szCs w:val="28"/>
        </w:rPr>
        <w:tab/>
      </w:r>
      <w:r w:rsidRPr="008D181F">
        <w:rPr>
          <w:sz w:val="28"/>
          <w:szCs w:val="28"/>
        </w:rPr>
        <w:tab/>
      </w:r>
      <w:r w:rsidRPr="008D181F">
        <w:rPr>
          <w:sz w:val="28"/>
          <w:szCs w:val="28"/>
        </w:rPr>
        <w:tab/>
      </w:r>
      <w:r w:rsidRPr="008D181F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BF72E" w14:textId="77777777" w:rsidR="005C5D0B" w:rsidRDefault="005C5D0B">
      <w:r>
        <w:separator/>
      </w:r>
    </w:p>
  </w:endnote>
  <w:endnote w:type="continuationSeparator" w:id="0">
    <w:p w14:paraId="25EC8FBB" w14:textId="77777777" w:rsidR="005C5D0B" w:rsidRDefault="005C5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8DE8A" w14:textId="77777777" w:rsidR="005C5D0B" w:rsidRDefault="005C5D0B">
      <w:r>
        <w:separator/>
      </w:r>
    </w:p>
  </w:footnote>
  <w:footnote w:type="continuationSeparator" w:id="0">
    <w:p w14:paraId="0CBD9B35" w14:textId="77777777" w:rsidR="005C5D0B" w:rsidRDefault="005C5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5D0B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181F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797D2-235B-4408-A057-2E2ABD420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1263</Words>
  <Characters>721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2024-04-19T10:52:00Z</dcterms:modified>
</cp:coreProperties>
</file>