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01.06.2018р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149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нежитловому   приміщенню по вул. Б.Хмельницького,9-Б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9ABA335" w14:textId="77777777" w:rsidR="00643EB5" w:rsidRPr="00643EB5" w:rsidRDefault="00643EB5" w:rsidP="00643EB5">
      <w:pPr>
        <w:ind w:firstLine="720"/>
        <w:jc w:val="both"/>
        <w:rPr>
          <w:sz w:val="28"/>
          <w:szCs w:val="28"/>
        </w:rPr>
      </w:pPr>
      <w:r w:rsidRPr="00643EB5">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Рішення виконавчого комітету Винниківської міської ради від 27.12.2017р. №382, розглянувши заяву директора ТзОВ «Винниківське озеро»,   беручи до уваги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суб’єкта (н.і.д. 120553693 від 13.04.2018),  виконавчий комітет Винниківської міської ради -</w:t>
      </w:r>
    </w:p>
    <w:p w14:paraId="48A11CFE" w14:textId="77777777" w:rsidR="00643EB5" w:rsidRPr="00643EB5" w:rsidRDefault="00643EB5" w:rsidP="00643EB5">
      <w:pPr>
        <w:jc w:val="both"/>
        <w:rPr>
          <w:sz w:val="28"/>
          <w:szCs w:val="28"/>
        </w:rPr>
      </w:pPr>
    </w:p>
    <w:p w14:paraId="67E2161C" w14:textId="77777777" w:rsidR="00643EB5" w:rsidRPr="00643EB5" w:rsidRDefault="00643EB5" w:rsidP="00643EB5">
      <w:pPr>
        <w:jc w:val="center"/>
        <w:rPr>
          <w:sz w:val="28"/>
          <w:szCs w:val="28"/>
        </w:rPr>
      </w:pPr>
      <w:bookmarkStart w:id="1" w:name="_GoBack"/>
      <w:bookmarkEnd w:id="1"/>
      <w:r w:rsidRPr="00643EB5">
        <w:rPr>
          <w:sz w:val="28"/>
          <w:szCs w:val="28"/>
        </w:rPr>
        <w:t>В И Р І Ш И В :</w:t>
      </w:r>
    </w:p>
    <w:p w14:paraId="67772834" w14:textId="77777777" w:rsidR="00643EB5" w:rsidRPr="00643EB5" w:rsidRDefault="00643EB5" w:rsidP="00643EB5">
      <w:pPr>
        <w:jc w:val="both"/>
        <w:rPr>
          <w:sz w:val="28"/>
          <w:szCs w:val="28"/>
        </w:rPr>
      </w:pPr>
    </w:p>
    <w:p w14:paraId="614E52A4" w14:textId="77777777" w:rsidR="00643EB5" w:rsidRPr="00643EB5" w:rsidRDefault="00643EB5" w:rsidP="00643EB5">
      <w:pPr>
        <w:jc w:val="both"/>
        <w:rPr>
          <w:sz w:val="28"/>
          <w:szCs w:val="28"/>
        </w:rPr>
      </w:pPr>
      <w:r w:rsidRPr="00643EB5">
        <w:rPr>
          <w:sz w:val="28"/>
          <w:szCs w:val="28"/>
        </w:rPr>
        <w:t>1.</w:t>
      </w:r>
      <w:r w:rsidRPr="00643EB5">
        <w:rPr>
          <w:sz w:val="28"/>
          <w:szCs w:val="28"/>
        </w:rPr>
        <w:tab/>
        <w:t>Нежитловому приміщенню під літ. «Й-1» розташованому на земельній ділянці по вул.Б.Хмельницького,9-Б у м.Винники, присвоїти поштову адресу, а саме: вул.Б.Хмельницького,9-Г  м.Винники.</w:t>
      </w:r>
    </w:p>
    <w:p w14:paraId="14C5522B" w14:textId="77777777" w:rsidR="00643EB5" w:rsidRPr="00643EB5" w:rsidRDefault="00643EB5" w:rsidP="00643EB5">
      <w:pPr>
        <w:jc w:val="both"/>
        <w:rPr>
          <w:sz w:val="28"/>
          <w:szCs w:val="28"/>
        </w:rPr>
      </w:pPr>
      <w:r w:rsidRPr="00643EB5">
        <w:rPr>
          <w:sz w:val="28"/>
          <w:szCs w:val="28"/>
        </w:rPr>
        <w:t>Загальна площа – 22,80 кв.м.</w:t>
      </w:r>
    </w:p>
    <w:p w14:paraId="70EE075F" w14:textId="77777777" w:rsidR="00643EB5" w:rsidRPr="00643EB5" w:rsidRDefault="00643EB5" w:rsidP="00643EB5">
      <w:pPr>
        <w:jc w:val="both"/>
        <w:rPr>
          <w:sz w:val="28"/>
          <w:szCs w:val="28"/>
        </w:rPr>
      </w:pPr>
      <w:r w:rsidRPr="00643EB5">
        <w:rPr>
          <w:sz w:val="28"/>
          <w:szCs w:val="28"/>
        </w:rPr>
        <w:t>2.</w:t>
      </w:r>
      <w:r w:rsidRPr="00643EB5">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769DB9D9" w14:textId="77777777" w:rsidR="00643EB5" w:rsidRPr="00643EB5" w:rsidRDefault="00643EB5" w:rsidP="00643EB5">
      <w:pPr>
        <w:jc w:val="both"/>
        <w:rPr>
          <w:sz w:val="28"/>
          <w:szCs w:val="28"/>
        </w:rPr>
      </w:pPr>
    </w:p>
    <w:p w14:paraId="1BEFC13B" w14:textId="77777777" w:rsidR="00643EB5" w:rsidRPr="00643EB5" w:rsidRDefault="00643EB5" w:rsidP="00643EB5">
      <w:pPr>
        <w:jc w:val="both"/>
        <w:rPr>
          <w:sz w:val="28"/>
          <w:szCs w:val="28"/>
        </w:rPr>
      </w:pPr>
    </w:p>
    <w:p w14:paraId="57D4B09A" w14:textId="77777777" w:rsidR="00643EB5" w:rsidRPr="00643EB5" w:rsidRDefault="00643EB5" w:rsidP="00643EB5">
      <w:pPr>
        <w:jc w:val="both"/>
        <w:rPr>
          <w:sz w:val="28"/>
          <w:szCs w:val="28"/>
        </w:rPr>
      </w:pPr>
    </w:p>
    <w:p w14:paraId="1587D851" w14:textId="77777777" w:rsidR="00643EB5" w:rsidRPr="00643EB5" w:rsidRDefault="00643EB5" w:rsidP="00643EB5">
      <w:pPr>
        <w:jc w:val="both"/>
        <w:rPr>
          <w:sz w:val="28"/>
          <w:szCs w:val="28"/>
        </w:rPr>
      </w:pPr>
      <w:r w:rsidRPr="00643EB5">
        <w:rPr>
          <w:sz w:val="28"/>
          <w:szCs w:val="28"/>
        </w:rPr>
        <w:t>Міський голова</w:t>
      </w:r>
      <w:r w:rsidRPr="00643EB5">
        <w:rPr>
          <w:sz w:val="28"/>
          <w:szCs w:val="28"/>
        </w:rPr>
        <w:tab/>
      </w:r>
      <w:r w:rsidRPr="00643EB5">
        <w:rPr>
          <w:sz w:val="28"/>
          <w:szCs w:val="28"/>
        </w:rPr>
        <w:tab/>
      </w:r>
      <w:r w:rsidRPr="00643EB5">
        <w:rPr>
          <w:sz w:val="28"/>
          <w:szCs w:val="28"/>
        </w:rPr>
        <w:tab/>
      </w:r>
      <w:r w:rsidRPr="00643EB5">
        <w:rPr>
          <w:sz w:val="28"/>
          <w:szCs w:val="28"/>
        </w:rPr>
        <w:tab/>
      </w:r>
      <w:r w:rsidRPr="00643EB5">
        <w:rPr>
          <w:sz w:val="28"/>
          <w:szCs w:val="28"/>
        </w:rPr>
        <w:tab/>
      </w:r>
      <w:r w:rsidRPr="00643EB5">
        <w:rPr>
          <w:sz w:val="28"/>
          <w:szCs w:val="28"/>
        </w:rPr>
        <w:tab/>
      </w:r>
      <w:r w:rsidRPr="00643EB5">
        <w:rPr>
          <w:sz w:val="28"/>
          <w:szCs w:val="28"/>
        </w:rPr>
        <w:tab/>
      </w:r>
      <w:r w:rsidRPr="00643EB5">
        <w:rPr>
          <w:sz w:val="28"/>
          <w:szCs w:val="28"/>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87ADB3" w14:textId="77777777" w:rsidR="007878F4" w:rsidRDefault="007878F4">
      <w:r>
        <w:separator/>
      </w:r>
    </w:p>
  </w:endnote>
  <w:endnote w:type="continuationSeparator" w:id="0">
    <w:p w14:paraId="5AB091BD" w14:textId="77777777" w:rsidR="007878F4" w:rsidRDefault="00787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606162" w14:textId="77777777" w:rsidR="007878F4" w:rsidRDefault="007878F4">
      <w:r>
        <w:separator/>
      </w:r>
    </w:p>
  </w:footnote>
  <w:footnote w:type="continuationSeparator" w:id="0">
    <w:p w14:paraId="3EC8803E" w14:textId="77777777" w:rsidR="007878F4" w:rsidRDefault="007878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43EB5"/>
    <w:rsid w:val="00653705"/>
    <w:rsid w:val="0066252A"/>
    <w:rsid w:val="006D0736"/>
    <w:rsid w:val="006D5737"/>
    <w:rsid w:val="006E3AEB"/>
    <w:rsid w:val="006F2805"/>
    <w:rsid w:val="00713369"/>
    <w:rsid w:val="00715141"/>
    <w:rsid w:val="0074539A"/>
    <w:rsid w:val="00747C36"/>
    <w:rsid w:val="007878F4"/>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6827A-A866-4586-86D7-8756E85B7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1003</Words>
  <Characters>573</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2024-04-19T10:57:00Z</dcterms:modified>
</cp:coreProperties>
</file>