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15.06.2018р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159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організацію сезонної торгівлі  сезонними овочами та фруктами   на території м. Винники на 2018 рік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382B67C" w14:textId="77777777" w:rsidR="004B6C31" w:rsidRPr="004B6C31" w:rsidRDefault="004B6C31" w:rsidP="004B6C31">
      <w:pPr>
        <w:ind w:firstLine="720"/>
        <w:rPr>
          <w:sz w:val="28"/>
          <w:szCs w:val="28"/>
        </w:rPr>
      </w:pPr>
      <w:r w:rsidRPr="004B6C31">
        <w:rPr>
          <w:sz w:val="28"/>
          <w:szCs w:val="28"/>
        </w:rPr>
        <w:t xml:space="preserve">Керуючись Законами України «Про місцеве самоврядування в Україні», «Про благоустрій населених пунктів», з метою впорядкування торгівлі сезонними овочами та фруктами та покращення умов їх реалізації, забезпечення мешканців міста якісною продукцією, забезпечення відкритості та прозорості процедури укладення договорів із орендарями конструктивних елементів благоустрою для торгівлі сезонними овочами та фруктами, розвитку конкуренції, обмеження монополізму, залучення найширшого кола учасників (юридичних і фізичних осіб) незалежно від форм власності до формування високоякісного естетичного міського середовища та отримання максимального доходу через передачу в оренду елементів благоустрою виконавчий комітет Винниківської міської ради </w:t>
      </w:r>
    </w:p>
    <w:p w14:paraId="389F859E" w14:textId="77777777" w:rsidR="004B6C31" w:rsidRPr="004B6C31" w:rsidRDefault="004B6C31" w:rsidP="004B6C31">
      <w:pPr>
        <w:rPr>
          <w:sz w:val="28"/>
          <w:szCs w:val="28"/>
        </w:rPr>
      </w:pPr>
    </w:p>
    <w:p w14:paraId="59CCA2B5" w14:textId="7130C198" w:rsidR="004B6C31" w:rsidRPr="004B6C31" w:rsidRDefault="004B6C31" w:rsidP="004B6C31">
      <w:pPr>
        <w:jc w:val="center"/>
        <w:rPr>
          <w:sz w:val="28"/>
          <w:szCs w:val="28"/>
        </w:rPr>
      </w:pPr>
      <w:r w:rsidRPr="004B6C31">
        <w:rPr>
          <w:sz w:val="28"/>
          <w:szCs w:val="28"/>
        </w:rPr>
        <w:t>вирішив:</w:t>
      </w:r>
    </w:p>
    <w:p w14:paraId="1A8AF05E" w14:textId="77777777" w:rsidR="004B6C31" w:rsidRPr="004B6C31" w:rsidRDefault="004B6C31" w:rsidP="004B6C31">
      <w:pPr>
        <w:rPr>
          <w:sz w:val="28"/>
          <w:szCs w:val="28"/>
        </w:rPr>
      </w:pPr>
      <w:r w:rsidRPr="004B6C31">
        <w:rPr>
          <w:sz w:val="28"/>
          <w:szCs w:val="28"/>
        </w:rPr>
        <w:t>1. Затвердити:</w:t>
      </w:r>
    </w:p>
    <w:p w14:paraId="5F340E3A" w14:textId="77777777" w:rsidR="004B6C31" w:rsidRPr="004B6C31" w:rsidRDefault="004B6C31" w:rsidP="004B6C31">
      <w:pPr>
        <w:rPr>
          <w:sz w:val="28"/>
          <w:szCs w:val="28"/>
        </w:rPr>
      </w:pPr>
      <w:r w:rsidRPr="004B6C31">
        <w:rPr>
          <w:sz w:val="28"/>
          <w:szCs w:val="28"/>
        </w:rPr>
        <w:t>1.1. Порядок визначення орендаря конструктивних елементів благоустрою для торгівлі сезонними овочами та фруктами (додаток 1).</w:t>
      </w:r>
    </w:p>
    <w:p w14:paraId="6B12BD3B" w14:textId="77777777" w:rsidR="004B6C31" w:rsidRPr="004B6C31" w:rsidRDefault="004B6C31" w:rsidP="004B6C31">
      <w:pPr>
        <w:rPr>
          <w:sz w:val="28"/>
          <w:szCs w:val="28"/>
        </w:rPr>
      </w:pPr>
      <w:r w:rsidRPr="004B6C31">
        <w:rPr>
          <w:sz w:val="28"/>
          <w:szCs w:val="28"/>
        </w:rPr>
        <w:t>1.2. Типовий договір на право тимчасового користування окремими конструктивними елементами благоустрою комунальної власності на умовах оренди для сезонної торгівлі (додаток 2).</w:t>
      </w:r>
    </w:p>
    <w:p w14:paraId="48F26B6E" w14:textId="77777777" w:rsidR="004B6C31" w:rsidRPr="004B6C31" w:rsidRDefault="004B6C31" w:rsidP="004B6C31">
      <w:pPr>
        <w:rPr>
          <w:sz w:val="28"/>
          <w:szCs w:val="28"/>
        </w:rPr>
      </w:pPr>
      <w:r w:rsidRPr="004B6C31">
        <w:rPr>
          <w:sz w:val="28"/>
          <w:szCs w:val="28"/>
        </w:rPr>
        <w:t>1.3. Склад комісії з визначення орендаря конструктивних елементів благоустрою для сезонної торгівлі на території м. Винники (додаток 3).</w:t>
      </w:r>
    </w:p>
    <w:p w14:paraId="1710437D" w14:textId="77777777" w:rsidR="004B6C31" w:rsidRPr="004B6C31" w:rsidRDefault="004B6C31" w:rsidP="004B6C31">
      <w:pPr>
        <w:rPr>
          <w:sz w:val="28"/>
          <w:szCs w:val="28"/>
        </w:rPr>
      </w:pPr>
      <w:r w:rsidRPr="004B6C31">
        <w:rPr>
          <w:sz w:val="28"/>
          <w:szCs w:val="28"/>
        </w:rPr>
        <w:t>1.4. Перелік місць сезонної торгівлі на території м. Винники (додаток 4).</w:t>
      </w:r>
    </w:p>
    <w:p w14:paraId="65F9D4CB" w14:textId="77777777" w:rsidR="004B6C31" w:rsidRPr="004B6C31" w:rsidRDefault="004B6C31" w:rsidP="004B6C31">
      <w:pPr>
        <w:rPr>
          <w:sz w:val="28"/>
          <w:szCs w:val="28"/>
        </w:rPr>
      </w:pPr>
      <w:r w:rsidRPr="004B6C31">
        <w:rPr>
          <w:sz w:val="28"/>
          <w:szCs w:val="28"/>
        </w:rPr>
        <w:t>2. Контроль за виконанням рішення покласти на заступника міського голови з питань міжнародного партнерства та гуманітарного розвитку.</w:t>
      </w:r>
    </w:p>
    <w:p w14:paraId="4512C962" w14:textId="24D0196E" w:rsidR="004B6C31" w:rsidRPr="004B6C31" w:rsidRDefault="004B6C31" w:rsidP="004B6C31">
      <w:pPr>
        <w:rPr>
          <w:sz w:val="28"/>
          <w:szCs w:val="28"/>
        </w:rPr>
      </w:pPr>
    </w:p>
    <w:p w14:paraId="7CC49C73" w14:textId="2580F2B7" w:rsidR="004B6C31" w:rsidRPr="004B6C31" w:rsidRDefault="004B6C31" w:rsidP="004B6C31">
      <w:pPr>
        <w:rPr>
          <w:sz w:val="28"/>
          <w:szCs w:val="28"/>
        </w:rPr>
      </w:pPr>
      <w:r w:rsidRPr="004B6C31">
        <w:rPr>
          <w:sz w:val="28"/>
          <w:szCs w:val="28"/>
        </w:rPr>
        <w:t>Міський гол</w:t>
      </w:r>
      <w:r>
        <w:rPr>
          <w:sz w:val="28"/>
          <w:szCs w:val="28"/>
        </w:rPr>
        <w:t xml:space="preserve">ова         </w:t>
      </w:r>
      <w:r w:rsidRPr="004B6C31">
        <w:rPr>
          <w:sz w:val="28"/>
          <w:szCs w:val="28"/>
        </w:rPr>
        <w:t xml:space="preserve">                                                                              В. Квурт</w:t>
      </w:r>
    </w:p>
    <w:p w14:paraId="01C471E0" w14:textId="5E6C5B10"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C5B27" w14:textId="77777777" w:rsidR="00E25FF6" w:rsidRDefault="00E25FF6">
      <w:r>
        <w:separator/>
      </w:r>
    </w:p>
  </w:endnote>
  <w:endnote w:type="continuationSeparator" w:id="0">
    <w:p w14:paraId="54C07141" w14:textId="77777777" w:rsidR="00E25FF6" w:rsidRDefault="00E25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0F30BD" w14:textId="77777777" w:rsidR="00E25FF6" w:rsidRDefault="00E25FF6">
      <w:r>
        <w:separator/>
      </w:r>
    </w:p>
  </w:footnote>
  <w:footnote w:type="continuationSeparator" w:id="0">
    <w:p w14:paraId="0ECE3718" w14:textId="77777777" w:rsidR="00E25FF6" w:rsidRDefault="00E25FF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B6C31"/>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5FF6"/>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9BEDB-42AE-4634-B8BE-151C1EA7A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1208</Words>
  <Characters>690</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2024-04-19T11:10:00Z</dcterms:modified>
</cp:coreProperties>
</file>