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І.Франка, № 35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7DE2A3" w14:textId="77777777" w:rsidR="00CE3AA5" w:rsidRPr="00CE3AA5" w:rsidRDefault="00CE3AA5" w:rsidP="00CE3AA5">
      <w:pPr>
        <w:ind w:firstLine="720"/>
        <w:rPr>
          <w:sz w:val="28"/>
          <w:szCs w:val="28"/>
        </w:rPr>
      </w:pPr>
      <w:r w:rsidRPr="00CE3AA5">
        <w:rPr>
          <w:sz w:val="28"/>
          <w:szCs w:val="28"/>
        </w:rPr>
        <w:t xml:space="preserve">Розглянувши заяву вх № 1259/04-20/35 від 06.06.2018 року, щодо списання з балансу багатоквартирного будинку за адресою: м. Винники, вул. І.Франка, № 35,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81 від  11.06.2018 р.),виконавчий комітет Винниківської міської ради – </w:t>
      </w:r>
    </w:p>
    <w:p w14:paraId="096C6734" w14:textId="77777777" w:rsidR="00CE3AA5" w:rsidRPr="00CE3AA5" w:rsidRDefault="00CE3AA5" w:rsidP="00CE3AA5">
      <w:pPr>
        <w:rPr>
          <w:sz w:val="28"/>
          <w:szCs w:val="28"/>
        </w:rPr>
      </w:pPr>
    </w:p>
    <w:p w14:paraId="1EBFDD28" w14:textId="77777777" w:rsidR="00CE3AA5" w:rsidRPr="00CE3AA5" w:rsidRDefault="00CE3AA5" w:rsidP="00CE3AA5">
      <w:pPr>
        <w:jc w:val="center"/>
        <w:rPr>
          <w:sz w:val="28"/>
          <w:szCs w:val="28"/>
        </w:rPr>
      </w:pPr>
      <w:r w:rsidRPr="00CE3AA5">
        <w:rPr>
          <w:sz w:val="28"/>
          <w:szCs w:val="28"/>
        </w:rPr>
        <w:t>В И Р І Ш И В :</w:t>
      </w:r>
    </w:p>
    <w:p w14:paraId="419401E7" w14:textId="77777777" w:rsidR="00CE3AA5" w:rsidRPr="00CE3AA5" w:rsidRDefault="00CE3AA5" w:rsidP="00CE3AA5">
      <w:pPr>
        <w:rPr>
          <w:sz w:val="28"/>
          <w:szCs w:val="28"/>
        </w:rPr>
      </w:pPr>
    </w:p>
    <w:p w14:paraId="6619C180" w14:textId="77777777" w:rsidR="00CE3AA5" w:rsidRPr="00CE3AA5" w:rsidRDefault="00CE3AA5" w:rsidP="00CE3AA5">
      <w:pPr>
        <w:rPr>
          <w:sz w:val="28"/>
          <w:szCs w:val="28"/>
        </w:rPr>
      </w:pPr>
      <w:r w:rsidRPr="00CE3AA5">
        <w:rPr>
          <w:sz w:val="28"/>
          <w:szCs w:val="28"/>
        </w:rPr>
        <w:t>1.</w:t>
      </w:r>
      <w:r w:rsidRPr="00CE3AA5">
        <w:rPr>
          <w:sz w:val="28"/>
          <w:szCs w:val="28"/>
        </w:rPr>
        <w:tab/>
        <w:t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І.Франка,  № 35.</w:t>
      </w:r>
    </w:p>
    <w:p w14:paraId="05212964" w14:textId="77777777" w:rsidR="00CE3AA5" w:rsidRPr="00CE3AA5" w:rsidRDefault="00CE3AA5" w:rsidP="00CE3AA5">
      <w:pPr>
        <w:rPr>
          <w:sz w:val="28"/>
          <w:szCs w:val="28"/>
        </w:rPr>
      </w:pPr>
    </w:p>
    <w:p w14:paraId="643D854B" w14:textId="77777777" w:rsidR="00CE3AA5" w:rsidRPr="00CE3AA5" w:rsidRDefault="00CE3AA5" w:rsidP="00CE3AA5">
      <w:pPr>
        <w:rPr>
          <w:sz w:val="28"/>
          <w:szCs w:val="28"/>
        </w:rPr>
      </w:pPr>
      <w:r w:rsidRPr="00CE3AA5">
        <w:rPr>
          <w:sz w:val="28"/>
          <w:szCs w:val="28"/>
        </w:rPr>
        <w:t>2.</w:t>
      </w:r>
      <w:r w:rsidRPr="00CE3AA5">
        <w:rPr>
          <w:sz w:val="28"/>
          <w:szCs w:val="28"/>
        </w:rPr>
        <w:tab/>
        <w:t xml:space="preserve">Неприватизовані квартири в даному житловому будинку залишити на балансі Винниківської міської ради.  </w:t>
      </w:r>
    </w:p>
    <w:p w14:paraId="272F6F48" w14:textId="77777777" w:rsidR="00CE3AA5" w:rsidRPr="00CE3AA5" w:rsidRDefault="00CE3AA5" w:rsidP="00CE3AA5">
      <w:pPr>
        <w:rPr>
          <w:sz w:val="28"/>
          <w:szCs w:val="28"/>
        </w:rPr>
      </w:pPr>
    </w:p>
    <w:p w14:paraId="61CCD93F" w14:textId="77777777" w:rsidR="00CE3AA5" w:rsidRPr="00CE3AA5" w:rsidRDefault="00CE3AA5" w:rsidP="00CE3AA5">
      <w:pPr>
        <w:rPr>
          <w:sz w:val="28"/>
          <w:szCs w:val="28"/>
        </w:rPr>
      </w:pPr>
      <w:r w:rsidRPr="00CE3AA5">
        <w:rPr>
          <w:sz w:val="28"/>
          <w:szCs w:val="28"/>
        </w:rPr>
        <w:t>3.</w:t>
      </w:r>
      <w:r w:rsidRPr="00CE3AA5">
        <w:rPr>
          <w:sz w:val="28"/>
          <w:szCs w:val="28"/>
        </w:rPr>
        <w:tab/>
        <w:t>Директору ВКП «Добробут» повідомити мешканців про початок процедури списання з балансу даного будинку.</w:t>
      </w:r>
    </w:p>
    <w:p w14:paraId="0AB739A8" w14:textId="77777777" w:rsidR="00CE3AA5" w:rsidRPr="00CE3AA5" w:rsidRDefault="00CE3AA5" w:rsidP="00CE3AA5">
      <w:pPr>
        <w:rPr>
          <w:sz w:val="28"/>
          <w:szCs w:val="28"/>
        </w:rPr>
      </w:pPr>
    </w:p>
    <w:p w14:paraId="322B877F" w14:textId="77777777" w:rsidR="00CE3AA5" w:rsidRPr="00CE3AA5" w:rsidRDefault="00CE3AA5" w:rsidP="00CE3AA5">
      <w:pPr>
        <w:rPr>
          <w:sz w:val="28"/>
          <w:szCs w:val="28"/>
        </w:rPr>
      </w:pPr>
      <w:r w:rsidRPr="00CE3AA5">
        <w:rPr>
          <w:sz w:val="28"/>
          <w:szCs w:val="28"/>
        </w:rPr>
        <w:t>4.</w:t>
      </w:r>
      <w:r w:rsidRPr="00CE3AA5">
        <w:rPr>
          <w:sz w:val="28"/>
          <w:szCs w:val="28"/>
        </w:rPr>
        <w:tab/>
        <w:t xml:space="preserve">Уповноважити заступника міського голови з питань міжнародного партнерства та гуманітарного розвитку затвердити підписаний комісією акт про </w:t>
      </w:r>
      <w:r w:rsidRPr="00CE3AA5">
        <w:rPr>
          <w:sz w:val="28"/>
          <w:szCs w:val="28"/>
        </w:rPr>
        <w:lastRenderedPageBreak/>
        <w:t>списання багатоквартирного будинку за адресою: м. Винники, вул. І.Франка, № 35.</w:t>
      </w:r>
    </w:p>
    <w:p w14:paraId="4AF9E615" w14:textId="77777777" w:rsidR="00CE3AA5" w:rsidRPr="00CE3AA5" w:rsidRDefault="00CE3AA5" w:rsidP="00CE3AA5">
      <w:pPr>
        <w:rPr>
          <w:sz w:val="28"/>
          <w:szCs w:val="28"/>
        </w:rPr>
      </w:pPr>
    </w:p>
    <w:p w14:paraId="6FFC9063" w14:textId="77777777" w:rsidR="00CE3AA5" w:rsidRPr="00CE3AA5" w:rsidRDefault="00CE3AA5" w:rsidP="00CE3AA5">
      <w:pPr>
        <w:rPr>
          <w:sz w:val="28"/>
          <w:szCs w:val="28"/>
        </w:rPr>
      </w:pPr>
      <w:r w:rsidRPr="00CE3AA5">
        <w:rPr>
          <w:sz w:val="28"/>
          <w:szCs w:val="28"/>
        </w:rPr>
        <w:t>5.</w:t>
      </w:r>
      <w:r w:rsidRPr="00CE3AA5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473C2139" w14:textId="77777777" w:rsidR="00CE3AA5" w:rsidRPr="00CE3AA5" w:rsidRDefault="00CE3AA5" w:rsidP="00CE3AA5">
      <w:pPr>
        <w:rPr>
          <w:sz w:val="28"/>
          <w:szCs w:val="28"/>
        </w:rPr>
      </w:pPr>
    </w:p>
    <w:p w14:paraId="68D359E7" w14:textId="77777777" w:rsidR="00CE3AA5" w:rsidRPr="00CE3AA5" w:rsidRDefault="00CE3AA5" w:rsidP="00CE3AA5">
      <w:pPr>
        <w:rPr>
          <w:sz w:val="28"/>
          <w:szCs w:val="28"/>
        </w:rPr>
      </w:pPr>
      <w:r w:rsidRPr="00CE3AA5">
        <w:rPr>
          <w:sz w:val="28"/>
          <w:szCs w:val="28"/>
        </w:rPr>
        <w:t>5.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0F2CD6BA" w14:textId="77777777" w:rsidR="00CE3AA5" w:rsidRPr="00CE3AA5" w:rsidRDefault="00CE3AA5" w:rsidP="00CE3AA5">
      <w:pPr>
        <w:rPr>
          <w:sz w:val="28"/>
          <w:szCs w:val="28"/>
        </w:rPr>
      </w:pPr>
    </w:p>
    <w:p w14:paraId="46364EF3" w14:textId="77777777" w:rsidR="00CE3AA5" w:rsidRPr="00CE3AA5" w:rsidRDefault="00CE3AA5" w:rsidP="00CE3AA5">
      <w:pPr>
        <w:rPr>
          <w:sz w:val="28"/>
          <w:szCs w:val="28"/>
        </w:rPr>
      </w:pPr>
    </w:p>
    <w:p w14:paraId="01C471E0" w14:textId="5AB77EAB" w:rsidR="00213958" w:rsidRPr="006F2805" w:rsidRDefault="00CE3AA5" w:rsidP="00CE3AA5">
      <w:pPr>
        <w:rPr>
          <w:sz w:val="28"/>
          <w:szCs w:val="28"/>
        </w:rPr>
      </w:pPr>
      <w:r w:rsidRPr="00CE3AA5">
        <w:rPr>
          <w:sz w:val="28"/>
          <w:szCs w:val="28"/>
        </w:rPr>
        <w:t xml:space="preserve">         М</w:t>
      </w:r>
      <w:r>
        <w:rPr>
          <w:sz w:val="28"/>
          <w:szCs w:val="28"/>
        </w:rPr>
        <w:t xml:space="preserve">іський голова    </w:t>
      </w:r>
      <w:bookmarkStart w:id="1" w:name="_GoBack"/>
      <w:bookmarkEnd w:id="1"/>
      <w:r w:rsidRPr="00CE3AA5">
        <w:rPr>
          <w:sz w:val="28"/>
          <w:szCs w:val="28"/>
        </w:rPr>
        <w:t xml:space="preserve">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50972" w14:textId="77777777" w:rsidR="00416C7C" w:rsidRDefault="00416C7C">
      <w:r>
        <w:separator/>
      </w:r>
    </w:p>
  </w:endnote>
  <w:endnote w:type="continuationSeparator" w:id="0">
    <w:p w14:paraId="1C653D7D" w14:textId="77777777" w:rsidR="00416C7C" w:rsidRDefault="0041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7925D" w14:textId="77777777" w:rsidR="00416C7C" w:rsidRDefault="00416C7C">
      <w:r>
        <w:separator/>
      </w:r>
    </w:p>
  </w:footnote>
  <w:footnote w:type="continuationSeparator" w:id="0">
    <w:p w14:paraId="5E51FFBA" w14:textId="77777777" w:rsidR="00416C7C" w:rsidRDefault="00416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6C7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AA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FD2FC-D525-4D8E-8A31-EBD48005B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1305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2024-04-19T11:19:00Z</dcterms:modified>
</cp:coreProperties>
</file>