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тротуарів по  вул. Стуса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8F8674" w14:textId="77777777" w:rsidR="002F6D9C" w:rsidRPr="002F6D9C" w:rsidRDefault="002F6D9C" w:rsidP="002F6D9C">
      <w:pPr>
        <w:rPr>
          <w:sz w:val="28"/>
          <w:szCs w:val="28"/>
        </w:rPr>
      </w:pPr>
      <w:r w:rsidRPr="002F6D9C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4A25D9DF" w14:textId="77777777" w:rsidR="002F6D9C" w:rsidRPr="002F6D9C" w:rsidRDefault="002F6D9C" w:rsidP="002F6D9C">
      <w:pPr>
        <w:rPr>
          <w:sz w:val="28"/>
          <w:szCs w:val="28"/>
        </w:rPr>
      </w:pPr>
    </w:p>
    <w:p w14:paraId="29240FAA" w14:textId="77777777" w:rsidR="002F6D9C" w:rsidRPr="002F6D9C" w:rsidRDefault="002F6D9C" w:rsidP="002F6D9C">
      <w:pPr>
        <w:rPr>
          <w:sz w:val="28"/>
          <w:szCs w:val="28"/>
        </w:rPr>
      </w:pPr>
      <w:r w:rsidRPr="002F6D9C">
        <w:rPr>
          <w:sz w:val="28"/>
          <w:szCs w:val="28"/>
        </w:rPr>
        <w:t xml:space="preserve">                                                                   ВИРІШИВ:</w:t>
      </w:r>
    </w:p>
    <w:p w14:paraId="6779A374" w14:textId="77777777" w:rsidR="002F6D9C" w:rsidRPr="002F6D9C" w:rsidRDefault="002F6D9C" w:rsidP="002F6D9C">
      <w:pPr>
        <w:rPr>
          <w:sz w:val="28"/>
          <w:szCs w:val="28"/>
        </w:rPr>
      </w:pPr>
      <w:r w:rsidRPr="002F6D9C">
        <w:rPr>
          <w:sz w:val="28"/>
          <w:szCs w:val="28"/>
        </w:rPr>
        <w:t>1.Затвердити  робочий проект «Капітальний ремонт тротуарів по вул. Стуса  у м. Винники».</w:t>
      </w:r>
    </w:p>
    <w:p w14:paraId="408089E8" w14:textId="77777777" w:rsidR="002F6D9C" w:rsidRPr="002F6D9C" w:rsidRDefault="002F6D9C" w:rsidP="002F6D9C">
      <w:pPr>
        <w:rPr>
          <w:sz w:val="28"/>
          <w:szCs w:val="28"/>
        </w:rPr>
      </w:pPr>
    </w:p>
    <w:p w14:paraId="1E377149" w14:textId="77777777" w:rsidR="002F6D9C" w:rsidRPr="002F6D9C" w:rsidRDefault="002F6D9C" w:rsidP="002F6D9C">
      <w:pPr>
        <w:rPr>
          <w:sz w:val="28"/>
          <w:szCs w:val="28"/>
        </w:rPr>
      </w:pPr>
      <w:r w:rsidRPr="002F6D9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001B57E" w14:textId="77777777" w:rsidR="002F6D9C" w:rsidRPr="002F6D9C" w:rsidRDefault="002F6D9C" w:rsidP="002F6D9C">
      <w:pPr>
        <w:rPr>
          <w:sz w:val="28"/>
          <w:szCs w:val="28"/>
        </w:rPr>
      </w:pPr>
    </w:p>
    <w:p w14:paraId="6C9C708C" w14:textId="77777777" w:rsidR="002F6D9C" w:rsidRPr="002F6D9C" w:rsidRDefault="002F6D9C" w:rsidP="002F6D9C">
      <w:pPr>
        <w:rPr>
          <w:sz w:val="28"/>
          <w:szCs w:val="28"/>
        </w:rPr>
      </w:pPr>
    </w:p>
    <w:p w14:paraId="48969987" w14:textId="77777777" w:rsidR="002F6D9C" w:rsidRPr="002F6D9C" w:rsidRDefault="002F6D9C" w:rsidP="002F6D9C">
      <w:pPr>
        <w:rPr>
          <w:sz w:val="28"/>
          <w:szCs w:val="28"/>
        </w:rPr>
      </w:pPr>
      <w:r w:rsidRPr="002F6D9C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548CB4D2" w14:textId="77777777" w:rsidR="002F6D9C" w:rsidRPr="002F6D9C" w:rsidRDefault="002F6D9C" w:rsidP="002F6D9C">
      <w:pPr>
        <w:rPr>
          <w:sz w:val="28"/>
          <w:szCs w:val="28"/>
        </w:rPr>
      </w:pPr>
    </w:p>
    <w:p w14:paraId="01C471E0" w14:textId="3501C1E5" w:rsidR="00213958" w:rsidRPr="006F2805" w:rsidRDefault="002F6D9C" w:rsidP="002F6D9C">
      <w:pPr>
        <w:rPr>
          <w:sz w:val="28"/>
          <w:szCs w:val="28"/>
        </w:rPr>
      </w:pPr>
      <w:r w:rsidRPr="002F6D9C">
        <w:rPr>
          <w:sz w:val="28"/>
          <w:szCs w:val="28"/>
        </w:rPr>
        <w:t xml:space="preserve">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387CD" w14:textId="77777777" w:rsidR="00D623D7" w:rsidRDefault="00D623D7">
      <w:r>
        <w:separator/>
      </w:r>
    </w:p>
  </w:endnote>
  <w:endnote w:type="continuationSeparator" w:id="0">
    <w:p w14:paraId="7E104285" w14:textId="77777777" w:rsidR="00D623D7" w:rsidRDefault="00D6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5A0B" w14:textId="77777777" w:rsidR="00D623D7" w:rsidRDefault="00D623D7">
      <w:r>
        <w:separator/>
      </w:r>
    </w:p>
  </w:footnote>
  <w:footnote w:type="continuationSeparator" w:id="0">
    <w:p w14:paraId="570F416D" w14:textId="77777777" w:rsidR="00D623D7" w:rsidRDefault="00D62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6D9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3D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71A7E-E96B-412A-A095-E3F6B97A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2024-04-19T11:23:00Z</dcterms:modified>
</cp:coreProperties>
</file>