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394463B8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від </w:t>
            </w:r>
            <w:r w:rsidR="00CB2E3A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  <w:bookmarkStart w:id="1" w:name="_GoBack"/>
            <w:bookmarkEnd w:id="1"/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E6E8E99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затвердження робочого проекту  "Капітальний ремонт </w:t>
            </w:r>
            <w:r w:rsidR="00420E2E">
              <w:rPr>
                <w:b/>
                <w:sz w:val="28"/>
              </w:rPr>
              <w:t>дороги по  вул. Винниченка у м.</w:t>
            </w:r>
            <w:r w:rsidRPr="00BE7A3D">
              <w:rPr>
                <w:b/>
                <w:sz w:val="28"/>
              </w:rPr>
              <w:t>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DC12EC" w14:textId="77777777" w:rsidR="00420E2E" w:rsidRPr="00420E2E" w:rsidRDefault="00420E2E" w:rsidP="00420E2E">
      <w:pPr>
        <w:ind w:firstLine="720"/>
        <w:jc w:val="both"/>
        <w:rPr>
          <w:sz w:val="28"/>
          <w:szCs w:val="28"/>
        </w:rPr>
      </w:pPr>
      <w:r w:rsidRPr="00420E2E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20CE9C90" w14:textId="77777777" w:rsidR="00420E2E" w:rsidRPr="00420E2E" w:rsidRDefault="00420E2E" w:rsidP="00420E2E">
      <w:pPr>
        <w:jc w:val="both"/>
        <w:rPr>
          <w:sz w:val="28"/>
          <w:szCs w:val="28"/>
        </w:rPr>
      </w:pPr>
    </w:p>
    <w:p w14:paraId="3158F5F6" w14:textId="72617818" w:rsidR="00420E2E" w:rsidRDefault="00420E2E" w:rsidP="00420E2E">
      <w:pPr>
        <w:jc w:val="both"/>
        <w:rPr>
          <w:sz w:val="28"/>
          <w:szCs w:val="28"/>
        </w:rPr>
      </w:pPr>
      <w:r w:rsidRPr="00420E2E">
        <w:rPr>
          <w:sz w:val="28"/>
          <w:szCs w:val="28"/>
        </w:rPr>
        <w:t xml:space="preserve">                                                                   ВИРІШИВ:</w:t>
      </w:r>
    </w:p>
    <w:p w14:paraId="20491BF2" w14:textId="77777777" w:rsidR="00420E2E" w:rsidRPr="00420E2E" w:rsidRDefault="00420E2E" w:rsidP="00420E2E">
      <w:pPr>
        <w:jc w:val="both"/>
        <w:rPr>
          <w:sz w:val="28"/>
          <w:szCs w:val="28"/>
        </w:rPr>
      </w:pPr>
    </w:p>
    <w:p w14:paraId="3CE0BA4E" w14:textId="77777777" w:rsidR="00420E2E" w:rsidRPr="00420E2E" w:rsidRDefault="00420E2E" w:rsidP="00420E2E">
      <w:pPr>
        <w:jc w:val="both"/>
        <w:rPr>
          <w:sz w:val="28"/>
          <w:szCs w:val="28"/>
        </w:rPr>
      </w:pPr>
      <w:r w:rsidRPr="00420E2E">
        <w:rPr>
          <w:sz w:val="28"/>
          <w:szCs w:val="28"/>
        </w:rPr>
        <w:t>1.Затвердити  робочий проект «Капітальний ремонт дороги по вул. Винниченка у м. Винники».</w:t>
      </w:r>
    </w:p>
    <w:p w14:paraId="1458174F" w14:textId="77777777" w:rsidR="00420E2E" w:rsidRPr="00420E2E" w:rsidRDefault="00420E2E" w:rsidP="00420E2E">
      <w:pPr>
        <w:jc w:val="both"/>
        <w:rPr>
          <w:sz w:val="28"/>
          <w:szCs w:val="28"/>
        </w:rPr>
      </w:pPr>
    </w:p>
    <w:p w14:paraId="1282E46E" w14:textId="77777777" w:rsidR="00420E2E" w:rsidRPr="00420E2E" w:rsidRDefault="00420E2E" w:rsidP="00420E2E">
      <w:pPr>
        <w:jc w:val="both"/>
        <w:rPr>
          <w:sz w:val="28"/>
          <w:szCs w:val="28"/>
        </w:rPr>
      </w:pPr>
      <w:r w:rsidRPr="00420E2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2820250" w14:textId="77777777" w:rsidR="00420E2E" w:rsidRPr="00420E2E" w:rsidRDefault="00420E2E" w:rsidP="00420E2E">
      <w:pPr>
        <w:jc w:val="both"/>
        <w:rPr>
          <w:sz w:val="28"/>
          <w:szCs w:val="28"/>
        </w:rPr>
      </w:pPr>
    </w:p>
    <w:p w14:paraId="109F934D" w14:textId="77777777" w:rsidR="00420E2E" w:rsidRPr="00420E2E" w:rsidRDefault="00420E2E" w:rsidP="00420E2E">
      <w:pPr>
        <w:jc w:val="both"/>
        <w:rPr>
          <w:sz w:val="28"/>
          <w:szCs w:val="28"/>
        </w:rPr>
      </w:pPr>
    </w:p>
    <w:p w14:paraId="01C471E0" w14:textId="54E2BB73" w:rsidR="00213958" w:rsidRPr="006F2805" w:rsidRDefault="00420E2E" w:rsidP="00420E2E">
      <w:pPr>
        <w:jc w:val="both"/>
        <w:rPr>
          <w:sz w:val="28"/>
          <w:szCs w:val="28"/>
        </w:rPr>
      </w:pPr>
      <w:r w:rsidRPr="00420E2E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FF28EA" w14:textId="77777777" w:rsidR="009B3065" w:rsidRDefault="009B3065">
      <w:r>
        <w:separator/>
      </w:r>
    </w:p>
  </w:endnote>
  <w:endnote w:type="continuationSeparator" w:id="0">
    <w:p w14:paraId="7C8F1EC3" w14:textId="77777777" w:rsidR="009B3065" w:rsidRDefault="009B3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7CCCB" w14:textId="77777777" w:rsidR="009B3065" w:rsidRDefault="009B3065">
      <w:r>
        <w:separator/>
      </w:r>
    </w:p>
  </w:footnote>
  <w:footnote w:type="continuationSeparator" w:id="0">
    <w:p w14:paraId="4D48513D" w14:textId="77777777" w:rsidR="009B3065" w:rsidRDefault="009B3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6F07"/>
    <w:rsid w:val="003C6815"/>
    <w:rsid w:val="003C695C"/>
    <w:rsid w:val="003D3DAC"/>
    <w:rsid w:val="00420E2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065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2E3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1D3DB-91A3-46E7-943D-82149A958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2024-04-22T08:24:00Z</dcterms:modified>
</cp:coreProperties>
</file>