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дороги по  вул. Злагоди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2E4838" w14:textId="77777777" w:rsidR="002D2643" w:rsidRPr="002D2643" w:rsidRDefault="002D2643" w:rsidP="002D2643">
      <w:pPr>
        <w:jc w:val="both"/>
        <w:rPr>
          <w:sz w:val="28"/>
          <w:szCs w:val="28"/>
        </w:rPr>
      </w:pPr>
      <w:r w:rsidRPr="002D2643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6C9564FB" w14:textId="77777777" w:rsidR="002D2643" w:rsidRPr="002D2643" w:rsidRDefault="002D2643" w:rsidP="002D2643">
      <w:pPr>
        <w:jc w:val="both"/>
        <w:rPr>
          <w:sz w:val="28"/>
          <w:szCs w:val="28"/>
        </w:rPr>
      </w:pPr>
    </w:p>
    <w:p w14:paraId="3A4FECD1" w14:textId="3BA15CE4" w:rsidR="002D2643" w:rsidRDefault="002D2643" w:rsidP="002D2643">
      <w:pPr>
        <w:jc w:val="both"/>
        <w:rPr>
          <w:sz w:val="28"/>
          <w:szCs w:val="28"/>
        </w:rPr>
      </w:pPr>
      <w:r w:rsidRPr="002D2643">
        <w:rPr>
          <w:sz w:val="28"/>
          <w:szCs w:val="28"/>
        </w:rPr>
        <w:t xml:space="preserve">                                                                   ВИРІШИВ:</w:t>
      </w:r>
    </w:p>
    <w:p w14:paraId="38756042" w14:textId="77777777" w:rsidR="002D2643" w:rsidRPr="002D2643" w:rsidRDefault="002D2643" w:rsidP="002D2643">
      <w:pPr>
        <w:jc w:val="both"/>
        <w:rPr>
          <w:sz w:val="28"/>
          <w:szCs w:val="28"/>
        </w:rPr>
      </w:pPr>
      <w:bookmarkStart w:id="1" w:name="_GoBack"/>
      <w:bookmarkEnd w:id="1"/>
    </w:p>
    <w:p w14:paraId="273CDCAD" w14:textId="77777777" w:rsidR="002D2643" w:rsidRPr="002D2643" w:rsidRDefault="002D2643" w:rsidP="002D2643">
      <w:pPr>
        <w:jc w:val="both"/>
        <w:rPr>
          <w:sz w:val="28"/>
          <w:szCs w:val="28"/>
        </w:rPr>
      </w:pPr>
      <w:r w:rsidRPr="002D2643">
        <w:rPr>
          <w:sz w:val="28"/>
          <w:szCs w:val="28"/>
        </w:rPr>
        <w:t>1.Затвердити  робочий проект «Капітальний ремонт дороги по вул. Злагоди  у м. Винники».</w:t>
      </w:r>
    </w:p>
    <w:p w14:paraId="64EAAF03" w14:textId="77777777" w:rsidR="002D2643" w:rsidRPr="002D2643" w:rsidRDefault="002D2643" w:rsidP="002D2643">
      <w:pPr>
        <w:jc w:val="both"/>
        <w:rPr>
          <w:sz w:val="28"/>
          <w:szCs w:val="28"/>
        </w:rPr>
      </w:pPr>
    </w:p>
    <w:p w14:paraId="1A4901F3" w14:textId="77777777" w:rsidR="002D2643" w:rsidRPr="002D2643" w:rsidRDefault="002D2643" w:rsidP="002D2643">
      <w:pPr>
        <w:jc w:val="both"/>
        <w:rPr>
          <w:sz w:val="28"/>
          <w:szCs w:val="28"/>
        </w:rPr>
      </w:pPr>
      <w:r w:rsidRPr="002D2643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DDC846A" w14:textId="77777777" w:rsidR="002D2643" w:rsidRPr="002D2643" w:rsidRDefault="002D2643" w:rsidP="002D2643">
      <w:pPr>
        <w:jc w:val="both"/>
        <w:rPr>
          <w:sz w:val="28"/>
          <w:szCs w:val="28"/>
        </w:rPr>
      </w:pPr>
    </w:p>
    <w:p w14:paraId="0FD0DF1B" w14:textId="77777777" w:rsidR="002D2643" w:rsidRPr="002D2643" w:rsidRDefault="002D2643" w:rsidP="002D2643">
      <w:pPr>
        <w:jc w:val="both"/>
        <w:rPr>
          <w:sz w:val="28"/>
          <w:szCs w:val="28"/>
        </w:rPr>
      </w:pPr>
    </w:p>
    <w:p w14:paraId="5B0BC761" w14:textId="77777777" w:rsidR="002D2643" w:rsidRPr="002D2643" w:rsidRDefault="002D2643" w:rsidP="002D2643">
      <w:pPr>
        <w:jc w:val="both"/>
        <w:rPr>
          <w:sz w:val="28"/>
          <w:szCs w:val="28"/>
        </w:rPr>
      </w:pPr>
      <w:r w:rsidRPr="002D2643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6DECB365" w14:textId="77777777" w:rsidR="002D2643" w:rsidRPr="002D2643" w:rsidRDefault="002D2643" w:rsidP="002D2643">
      <w:pPr>
        <w:jc w:val="both"/>
        <w:rPr>
          <w:sz w:val="28"/>
          <w:szCs w:val="28"/>
        </w:rPr>
      </w:pPr>
    </w:p>
    <w:p w14:paraId="01C471E0" w14:textId="2CAB1DC2" w:rsidR="00213958" w:rsidRPr="006F2805" w:rsidRDefault="002D2643" w:rsidP="002D2643">
      <w:pPr>
        <w:rPr>
          <w:sz w:val="28"/>
          <w:szCs w:val="28"/>
        </w:rPr>
      </w:pPr>
      <w:r w:rsidRPr="002D2643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150E0" w14:textId="77777777" w:rsidR="00930B32" w:rsidRDefault="00930B32">
      <w:r>
        <w:separator/>
      </w:r>
    </w:p>
  </w:endnote>
  <w:endnote w:type="continuationSeparator" w:id="0">
    <w:p w14:paraId="657AD04C" w14:textId="77777777" w:rsidR="00930B32" w:rsidRDefault="00930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A928D" w14:textId="77777777" w:rsidR="00930B32" w:rsidRDefault="00930B32">
      <w:r>
        <w:separator/>
      </w:r>
    </w:p>
  </w:footnote>
  <w:footnote w:type="continuationSeparator" w:id="0">
    <w:p w14:paraId="6E99A0DA" w14:textId="77777777" w:rsidR="00930B32" w:rsidRDefault="00930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643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0B32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17372-50C1-4E76-A989-226688EA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2024-04-22T08:40:00Z</dcterms:modified>
</cp:coreProperties>
</file>