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"Капітальний ремонт дороги по  вул. Крушельницької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51B745" w14:textId="77777777" w:rsidR="00B171A9" w:rsidRPr="00B171A9" w:rsidRDefault="00B171A9" w:rsidP="00B171A9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B171A9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рік», виконавчий комітет Винниківської міської ради:</w:t>
      </w:r>
    </w:p>
    <w:p w14:paraId="74F0AE60" w14:textId="77777777" w:rsidR="00B171A9" w:rsidRPr="00B171A9" w:rsidRDefault="00B171A9" w:rsidP="00B171A9">
      <w:pPr>
        <w:jc w:val="both"/>
        <w:rPr>
          <w:sz w:val="28"/>
          <w:szCs w:val="28"/>
        </w:rPr>
      </w:pPr>
    </w:p>
    <w:p w14:paraId="505E90AF" w14:textId="052BE0B0" w:rsidR="00B171A9" w:rsidRDefault="00B171A9" w:rsidP="00B171A9">
      <w:pPr>
        <w:jc w:val="both"/>
        <w:rPr>
          <w:sz w:val="28"/>
          <w:szCs w:val="28"/>
        </w:rPr>
      </w:pPr>
      <w:r w:rsidRPr="00B171A9">
        <w:rPr>
          <w:sz w:val="28"/>
          <w:szCs w:val="28"/>
        </w:rPr>
        <w:t xml:space="preserve">                                                                   ВИРІШИВ:</w:t>
      </w:r>
    </w:p>
    <w:p w14:paraId="7F577775" w14:textId="77777777" w:rsidR="00B171A9" w:rsidRPr="00B171A9" w:rsidRDefault="00B171A9" w:rsidP="00B171A9">
      <w:pPr>
        <w:jc w:val="both"/>
        <w:rPr>
          <w:sz w:val="28"/>
          <w:szCs w:val="28"/>
        </w:rPr>
      </w:pPr>
    </w:p>
    <w:p w14:paraId="56E1747F" w14:textId="77777777" w:rsidR="00B171A9" w:rsidRPr="00B171A9" w:rsidRDefault="00B171A9" w:rsidP="00B171A9">
      <w:pPr>
        <w:jc w:val="both"/>
        <w:rPr>
          <w:sz w:val="28"/>
          <w:szCs w:val="28"/>
        </w:rPr>
      </w:pPr>
      <w:r w:rsidRPr="00B171A9">
        <w:rPr>
          <w:sz w:val="28"/>
          <w:szCs w:val="28"/>
        </w:rPr>
        <w:t>1.Затвердити  робочий проект «Капітальний ремонт дороги по вул. Крушельницької  у м. Винники».</w:t>
      </w:r>
    </w:p>
    <w:p w14:paraId="223F0DB2" w14:textId="77777777" w:rsidR="00B171A9" w:rsidRPr="00B171A9" w:rsidRDefault="00B171A9" w:rsidP="00B171A9">
      <w:pPr>
        <w:jc w:val="both"/>
        <w:rPr>
          <w:sz w:val="28"/>
          <w:szCs w:val="28"/>
        </w:rPr>
      </w:pPr>
    </w:p>
    <w:p w14:paraId="67FD2C2B" w14:textId="77777777" w:rsidR="00B171A9" w:rsidRPr="00B171A9" w:rsidRDefault="00B171A9" w:rsidP="00B171A9">
      <w:pPr>
        <w:jc w:val="both"/>
        <w:rPr>
          <w:sz w:val="28"/>
          <w:szCs w:val="28"/>
        </w:rPr>
      </w:pPr>
      <w:r w:rsidRPr="00B171A9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6946AE6" w14:textId="77777777" w:rsidR="00B171A9" w:rsidRPr="00B171A9" w:rsidRDefault="00B171A9" w:rsidP="00B171A9">
      <w:pPr>
        <w:jc w:val="both"/>
        <w:rPr>
          <w:sz w:val="28"/>
          <w:szCs w:val="28"/>
        </w:rPr>
      </w:pPr>
    </w:p>
    <w:p w14:paraId="36D5EE5E" w14:textId="77777777" w:rsidR="00B171A9" w:rsidRPr="00B171A9" w:rsidRDefault="00B171A9" w:rsidP="00B171A9">
      <w:pPr>
        <w:jc w:val="both"/>
        <w:rPr>
          <w:sz w:val="28"/>
          <w:szCs w:val="28"/>
        </w:rPr>
      </w:pPr>
    </w:p>
    <w:p w14:paraId="01C471E0" w14:textId="48266CE1" w:rsidR="00213958" w:rsidRPr="006F2805" w:rsidRDefault="00B171A9" w:rsidP="00B171A9">
      <w:pPr>
        <w:jc w:val="both"/>
        <w:rPr>
          <w:sz w:val="28"/>
          <w:szCs w:val="28"/>
        </w:rPr>
      </w:pPr>
      <w:r w:rsidRPr="00B171A9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FE26F4" w14:textId="77777777" w:rsidR="00B10D98" w:rsidRDefault="00B10D98">
      <w:r>
        <w:separator/>
      </w:r>
    </w:p>
  </w:endnote>
  <w:endnote w:type="continuationSeparator" w:id="0">
    <w:p w14:paraId="668146B2" w14:textId="77777777" w:rsidR="00B10D98" w:rsidRDefault="00B10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4F3ED7" w14:textId="77777777" w:rsidR="00B10D98" w:rsidRDefault="00B10D98">
      <w:r>
        <w:separator/>
      </w:r>
    </w:p>
  </w:footnote>
  <w:footnote w:type="continuationSeparator" w:id="0">
    <w:p w14:paraId="7E649879" w14:textId="77777777" w:rsidR="00B10D98" w:rsidRDefault="00B10D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0D98"/>
    <w:rsid w:val="00B171A9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F12D5-86DB-4F82-98D1-6D9C3414C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656</Words>
  <Characters>375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2024-04-22T08:43:00Z</dcterms:modified>
</cp:coreProperties>
</file>