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"Капітальний ремонт дороги по  вул. Стрілецька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BF0262" w14:textId="77777777" w:rsidR="000A2E35" w:rsidRPr="000A2E35" w:rsidRDefault="000A2E35" w:rsidP="000A2E35">
      <w:pPr>
        <w:ind w:firstLine="720"/>
        <w:jc w:val="both"/>
        <w:rPr>
          <w:sz w:val="28"/>
          <w:szCs w:val="28"/>
        </w:rPr>
      </w:pPr>
      <w:r w:rsidRPr="000A2E35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рік», виконавчий комітет Винниківської міської ради:</w:t>
      </w:r>
    </w:p>
    <w:p w14:paraId="6FCB33DA" w14:textId="77777777" w:rsidR="000A2E35" w:rsidRPr="000A2E35" w:rsidRDefault="000A2E35" w:rsidP="000A2E35">
      <w:pPr>
        <w:jc w:val="both"/>
        <w:rPr>
          <w:sz w:val="28"/>
          <w:szCs w:val="28"/>
        </w:rPr>
      </w:pPr>
    </w:p>
    <w:p w14:paraId="6191329F" w14:textId="09BF50DB" w:rsidR="000A2E35" w:rsidRDefault="000A2E35" w:rsidP="000A2E35">
      <w:pPr>
        <w:jc w:val="both"/>
        <w:rPr>
          <w:sz w:val="28"/>
          <w:szCs w:val="28"/>
        </w:rPr>
      </w:pPr>
      <w:r w:rsidRPr="000A2E35">
        <w:rPr>
          <w:sz w:val="28"/>
          <w:szCs w:val="28"/>
        </w:rPr>
        <w:t xml:space="preserve">                                                                   ВИРІШИВ:</w:t>
      </w:r>
    </w:p>
    <w:p w14:paraId="0B8D91D1" w14:textId="77777777" w:rsidR="000A2E35" w:rsidRPr="000A2E35" w:rsidRDefault="000A2E35" w:rsidP="000A2E35">
      <w:pPr>
        <w:jc w:val="both"/>
        <w:rPr>
          <w:sz w:val="28"/>
          <w:szCs w:val="28"/>
        </w:rPr>
      </w:pPr>
      <w:bookmarkStart w:id="1" w:name="_GoBack"/>
      <w:bookmarkEnd w:id="1"/>
    </w:p>
    <w:p w14:paraId="1A4FE47E" w14:textId="77777777" w:rsidR="000A2E35" w:rsidRPr="000A2E35" w:rsidRDefault="000A2E35" w:rsidP="000A2E35">
      <w:pPr>
        <w:jc w:val="both"/>
        <w:rPr>
          <w:sz w:val="28"/>
          <w:szCs w:val="28"/>
        </w:rPr>
      </w:pPr>
      <w:r w:rsidRPr="000A2E35">
        <w:rPr>
          <w:sz w:val="28"/>
          <w:szCs w:val="28"/>
        </w:rPr>
        <w:t>1.Затвердити  робочий проект «Капітальний ремонт дороги по вул. Стрілецька  у м. Винники».</w:t>
      </w:r>
    </w:p>
    <w:p w14:paraId="05FD6A61" w14:textId="77777777" w:rsidR="000A2E35" w:rsidRPr="000A2E35" w:rsidRDefault="000A2E35" w:rsidP="000A2E35">
      <w:pPr>
        <w:jc w:val="both"/>
        <w:rPr>
          <w:sz w:val="28"/>
          <w:szCs w:val="28"/>
        </w:rPr>
      </w:pPr>
    </w:p>
    <w:p w14:paraId="65E6ABFB" w14:textId="77777777" w:rsidR="000A2E35" w:rsidRPr="000A2E35" w:rsidRDefault="000A2E35" w:rsidP="000A2E35">
      <w:pPr>
        <w:jc w:val="both"/>
        <w:rPr>
          <w:sz w:val="28"/>
          <w:szCs w:val="28"/>
        </w:rPr>
      </w:pPr>
      <w:r w:rsidRPr="000A2E35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D60A47B" w14:textId="77777777" w:rsidR="000A2E35" w:rsidRPr="000A2E35" w:rsidRDefault="000A2E35" w:rsidP="000A2E35">
      <w:pPr>
        <w:jc w:val="both"/>
        <w:rPr>
          <w:sz w:val="28"/>
          <w:szCs w:val="28"/>
        </w:rPr>
      </w:pPr>
    </w:p>
    <w:p w14:paraId="5F92FCE4" w14:textId="77777777" w:rsidR="000A2E35" w:rsidRPr="000A2E35" w:rsidRDefault="000A2E35" w:rsidP="000A2E35">
      <w:pPr>
        <w:jc w:val="both"/>
        <w:rPr>
          <w:sz w:val="28"/>
          <w:szCs w:val="28"/>
        </w:rPr>
      </w:pPr>
    </w:p>
    <w:p w14:paraId="01C471E0" w14:textId="24FC9A7C" w:rsidR="00213958" w:rsidRPr="006F2805" w:rsidRDefault="000A2E35" w:rsidP="000A2E35">
      <w:pPr>
        <w:jc w:val="both"/>
        <w:rPr>
          <w:sz w:val="28"/>
          <w:szCs w:val="28"/>
        </w:rPr>
      </w:pPr>
      <w:r w:rsidRPr="000A2E35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FF9E9D" w14:textId="77777777" w:rsidR="00D142EE" w:rsidRDefault="00D142EE">
      <w:r>
        <w:separator/>
      </w:r>
    </w:p>
  </w:endnote>
  <w:endnote w:type="continuationSeparator" w:id="0">
    <w:p w14:paraId="6B53882E" w14:textId="77777777" w:rsidR="00D142EE" w:rsidRDefault="00D14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92299" w14:textId="77777777" w:rsidR="00D142EE" w:rsidRDefault="00D142EE">
      <w:r>
        <w:separator/>
      </w:r>
    </w:p>
  </w:footnote>
  <w:footnote w:type="continuationSeparator" w:id="0">
    <w:p w14:paraId="6881ED68" w14:textId="77777777" w:rsidR="00D142EE" w:rsidRDefault="00D14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2E3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142EE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907D5-9F46-49B3-ABDC-E7A0AC38E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651</Words>
  <Characters>372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2024-04-22T08:51:00Z</dcterms:modified>
</cp:coreProperties>
</file>