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на проведення капітального ремонту житлового фонду  ОСББ м.Винники, які фінансуються   з міського бюджету на 2018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9EA7FC" w14:textId="77777777" w:rsidR="006C48B2" w:rsidRPr="006C48B2" w:rsidRDefault="006C48B2" w:rsidP="006C48B2">
      <w:pPr>
        <w:ind w:firstLine="720"/>
        <w:jc w:val="both"/>
        <w:rPr>
          <w:sz w:val="28"/>
          <w:szCs w:val="28"/>
        </w:rPr>
      </w:pPr>
      <w:r w:rsidRPr="006C48B2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м.Винники на 2018 рік», та рішення №1166 від 20.12.2017 року «Про затвердження програм соціально-економічного розвитку міста Винники на 2018 рік», виконавчий комітет Винниківської міської ради:</w:t>
      </w:r>
    </w:p>
    <w:p w14:paraId="789F113D" w14:textId="77777777" w:rsidR="006C48B2" w:rsidRPr="006C48B2" w:rsidRDefault="006C48B2" w:rsidP="006C48B2">
      <w:pPr>
        <w:jc w:val="both"/>
        <w:rPr>
          <w:sz w:val="28"/>
          <w:szCs w:val="28"/>
        </w:rPr>
      </w:pPr>
    </w:p>
    <w:p w14:paraId="09653D32" w14:textId="478676D0" w:rsidR="006C48B2" w:rsidRDefault="006C48B2" w:rsidP="006C48B2">
      <w:pPr>
        <w:jc w:val="center"/>
        <w:rPr>
          <w:sz w:val="28"/>
          <w:szCs w:val="28"/>
        </w:rPr>
      </w:pPr>
      <w:r w:rsidRPr="006C48B2">
        <w:rPr>
          <w:sz w:val="28"/>
          <w:szCs w:val="28"/>
        </w:rPr>
        <w:t>ВИРІШИВ:</w:t>
      </w:r>
    </w:p>
    <w:p w14:paraId="0C88EBF2" w14:textId="77777777" w:rsidR="006C48B2" w:rsidRPr="006C48B2" w:rsidRDefault="006C48B2" w:rsidP="006C48B2">
      <w:pPr>
        <w:jc w:val="center"/>
        <w:rPr>
          <w:sz w:val="28"/>
          <w:szCs w:val="28"/>
        </w:rPr>
      </w:pPr>
      <w:bookmarkStart w:id="1" w:name="_GoBack"/>
      <w:bookmarkEnd w:id="1"/>
    </w:p>
    <w:p w14:paraId="0BE96762" w14:textId="77777777" w:rsidR="006C48B2" w:rsidRPr="006C48B2" w:rsidRDefault="006C48B2" w:rsidP="006C48B2">
      <w:pPr>
        <w:jc w:val="both"/>
        <w:rPr>
          <w:sz w:val="28"/>
          <w:szCs w:val="28"/>
        </w:rPr>
      </w:pPr>
      <w:r w:rsidRPr="006C48B2">
        <w:rPr>
          <w:sz w:val="28"/>
          <w:szCs w:val="28"/>
        </w:rPr>
        <w:t>1 .Затвердити уточнений  титульний список на проведення капітального ремонту   житлового фонду ОСББ м.Винники, які фінансуються з міського бюджету на 2018 р.</w:t>
      </w:r>
    </w:p>
    <w:p w14:paraId="142FC144" w14:textId="77777777" w:rsidR="006C48B2" w:rsidRPr="006C48B2" w:rsidRDefault="006C48B2" w:rsidP="006C48B2">
      <w:pPr>
        <w:jc w:val="both"/>
        <w:rPr>
          <w:sz w:val="28"/>
          <w:szCs w:val="28"/>
        </w:rPr>
      </w:pPr>
    </w:p>
    <w:p w14:paraId="07161D0E" w14:textId="77777777" w:rsidR="006C48B2" w:rsidRPr="006C48B2" w:rsidRDefault="006C48B2" w:rsidP="006C48B2">
      <w:pPr>
        <w:jc w:val="both"/>
        <w:rPr>
          <w:sz w:val="28"/>
          <w:szCs w:val="28"/>
        </w:rPr>
      </w:pPr>
      <w:r w:rsidRPr="006C48B2">
        <w:rPr>
          <w:sz w:val="28"/>
          <w:szCs w:val="28"/>
        </w:rPr>
        <w:t>КПКВК  0216011«експлуатація та технічне обслуговування житлового фонду»- капітальний ремонт житлових будинків на суму 1130,00 тис.грн.згідно додатку №1</w:t>
      </w:r>
    </w:p>
    <w:p w14:paraId="76656345" w14:textId="77777777" w:rsidR="006C48B2" w:rsidRPr="006C48B2" w:rsidRDefault="006C48B2" w:rsidP="006C48B2">
      <w:pPr>
        <w:jc w:val="both"/>
        <w:rPr>
          <w:sz w:val="28"/>
          <w:szCs w:val="28"/>
        </w:rPr>
      </w:pPr>
    </w:p>
    <w:p w14:paraId="2A9E4F52" w14:textId="77777777" w:rsidR="006C48B2" w:rsidRPr="006C48B2" w:rsidRDefault="006C48B2" w:rsidP="006C48B2">
      <w:pPr>
        <w:jc w:val="both"/>
        <w:rPr>
          <w:sz w:val="28"/>
          <w:szCs w:val="28"/>
        </w:rPr>
      </w:pPr>
      <w:r w:rsidRPr="006C48B2">
        <w:rPr>
          <w:sz w:val="28"/>
          <w:szCs w:val="28"/>
        </w:rPr>
        <w:t>1.</w:t>
      </w:r>
      <w:r w:rsidRPr="006C48B2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1655BD01" w14:textId="77777777" w:rsidR="006C48B2" w:rsidRPr="006C48B2" w:rsidRDefault="006C48B2" w:rsidP="006C48B2">
      <w:pPr>
        <w:jc w:val="both"/>
        <w:rPr>
          <w:sz w:val="28"/>
          <w:szCs w:val="28"/>
        </w:rPr>
      </w:pPr>
    </w:p>
    <w:p w14:paraId="72409C63" w14:textId="77777777" w:rsidR="006C48B2" w:rsidRPr="006C48B2" w:rsidRDefault="006C48B2" w:rsidP="006C48B2">
      <w:pPr>
        <w:jc w:val="both"/>
        <w:rPr>
          <w:sz w:val="28"/>
          <w:szCs w:val="28"/>
        </w:rPr>
      </w:pPr>
    </w:p>
    <w:p w14:paraId="33BC77AE" w14:textId="77777777" w:rsidR="006C48B2" w:rsidRPr="006C48B2" w:rsidRDefault="006C48B2" w:rsidP="006C48B2">
      <w:pPr>
        <w:jc w:val="both"/>
        <w:rPr>
          <w:sz w:val="28"/>
          <w:szCs w:val="28"/>
        </w:rPr>
      </w:pPr>
    </w:p>
    <w:p w14:paraId="60480F79" w14:textId="77777777" w:rsidR="006C48B2" w:rsidRPr="006C48B2" w:rsidRDefault="006C48B2" w:rsidP="006C48B2">
      <w:pPr>
        <w:jc w:val="both"/>
        <w:rPr>
          <w:sz w:val="28"/>
          <w:szCs w:val="28"/>
        </w:rPr>
      </w:pPr>
      <w:r w:rsidRPr="006C48B2">
        <w:rPr>
          <w:sz w:val="28"/>
          <w:szCs w:val="28"/>
        </w:rPr>
        <w:t xml:space="preserve">       Міський голова                                                                           Квурт В.Л.</w:t>
      </w:r>
    </w:p>
    <w:p w14:paraId="01C471E0" w14:textId="77777777" w:rsidR="00213958" w:rsidRPr="006F2805" w:rsidRDefault="00213958" w:rsidP="006C48B2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66214" w14:textId="77777777" w:rsidR="00E72901" w:rsidRDefault="00E72901">
      <w:r>
        <w:separator/>
      </w:r>
    </w:p>
  </w:endnote>
  <w:endnote w:type="continuationSeparator" w:id="0">
    <w:p w14:paraId="031D620B" w14:textId="77777777" w:rsidR="00E72901" w:rsidRDefault="00E7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37675" w14:textId="77777777" w:rsidR="00E72901" w:rsidRDefault="00E72901">
      <w:r>
        <w:separator/>
      </w:r>
    </w:p>
  </w:footnote>
  <w:footnote w:type="continuationSeparator" w:id="0">
    <w:p w14:paraId="489D5452" w14:textId="77777777" w:rsidR="00E72901" w:rsidRDefault="00E72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48B2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290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72905-EC74-482C-AE89-800E5F8C1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2024-04-22T08:57:00Z</dcterms:modified>
</cp:coreProperties>
</file>