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22.06.2018р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  ділянки на проектування та будівництво індивідуального   житлового будинку на земельній ділянці  по вул.Засянська,16   (к/н 4610160300:06:001:0032)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FF2B5CE" w14:textId="77777777" w:rsidR="00300EFA" w:rsidRPr="00300EFA" w:rsidRDefault="00300EFA" w:rsidP="00300EFA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300EF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Кацюкевича О.А., беручи до уваги  Витяг з Державного реєстру речових прав на нерухоме майно про реєстрацію права власності (і.н.в. 97525206 від 16.09.2018), виконавчий комітет Винниківської міської ради –</w:t>
      </w:r>
    </w:p>
    <w:p w14:paraId="6D356A63" w14:textId="77777777" w:rsidR="00300EFA" w:rsidRPr="00300EFA" w:rsidRDefault="00300EFA" w:rsidP="00300EFA">
      <w:pPr>
        <w:jc w:val="both"/>
        <w:rPr>
          <w:sz w:val="28"/>
          <w:szCs w:val="28"/>
        </w:rPr>
      </w:pPr>
    </w:p>
    <w:p w14:paraId="353F4DE7" w14:textId="77777777" w:rsidR="00300EFA" w:rsidRPr="00300EFA" w:rsidRDefault="00300EFA" w:rsidP="00300EFA">
      <w:pPr>
        <w:jc w:val="center"/>
        <w:rPr>
          <w:sz w:val="28"/>
          <w:szCs w:val="28"/>
        </w:rPr>
      </w:pPr>
      <w:r w:rsidRPr="00300EFA">
        <w:rPr>
          <w:sz w:val="28"/>
          <w:szCs w:val="28"/>
        </w:rPr>
        <w:t>ВИРІШИВ:</w:t>
      </w:r>
    </w:p>
    <w:p w14:paraId="589C6D29" w14:textId="77777777" w:rsidR="00300EFA" w:rsidRPr="00300EFA" w:rsidRDefault="00300EFA" w:rsidP="00300EFA">
      <w:pPr>
        <w:jc w:val="both"/>
        <w:rPr>
          <w:sz w:val="28"/>
          <w:szCs w:val="28"/>
        </w:rPr>
      </w:pPr>
    </w:p>
    <w:p w14:paraId="04149A5C" w14:textId="77777777" w:rsidR="00300EFA" w:rsidRPr="00300EFA" w:rsidRDefault="00300EFA" w:rsidP="00300EFA">
      <w:pPr>
        <w:jc w:val="both"/>
        <w:rPr>
          <w:sz w:val="28"/>
          <w:szCs w:val="28"/>
        </w:rPr>
      </w:pPr>
      <w:r w:rsidRPr="00300EFA">
        <w:rPr>
          <w:sz w:val="28"/>
          <w:szCs w:val="28"/>
        </w:rPr>
        <w:t>1.</w:t>
      </w:r>
      <w:r w:rsidRPr="00300EFA">
        <w:rPr>
          <w:sz w:val="28"/>
          <w:szCs w:val="28"/>
        </w:rPr>
        <w:tab/>
        <w:t>Видати гр. Кацюкевичу Олегу Андрійовичу будівельний паспорт забудови земельної ділянки на проектування та будівництво індивідуального житлового  будинку на земельній ділянці по вул. Засянська,16 (к/н 4610160300:06:001:0032)  у м.Винники.</w:t>
      </w:r>
    </w:p>
    <w:p w14:paraId="25727472" w14:textId="77777777" w:rsidR="00300EFA" w:rsidRPr="00300EFA" w:rsidRDefault="00300EFA" w:rsidP="00300EFA">
      <w:pPr>
        <w:jc w:val="both"/>
        <w:rPr>
          <w:sz w:val="28"/>
          <w:szCs w:val="28"/>
        </w:rPr>
      </w:pPr>
      <w:r w:rsidRPr="00300EFA">
        <w:rPr>
          <w:sz w:val="28"/>
          <w:szCs w:val="28"/>
        </w:rPr>
        <w:t>2.</w:t>
      </w:r>
      <w:r w:rsidRPr="00300EFA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житлового  </w:t>
      </w:r>
      <w:r w:rsidRPr="00300EFA">
        <w:rPr>
          <w:sz w:val="28"/>
          <w:szCs w:val="28"/>
        </w:rPr>
        <w:lastRenderedPageBreak/>
        <w:t>будинку  на земельній ділянці по вул. Засянська,16 (к/н 4610160300:06:001:0032)  у м.Винники.</w:t>
      </w:r>
    </w:p>
    <w:p w14:paraId="32E9F5A8" w14:textId="77777777" w:rsidR="00300EFA" w:rsidRPr="00300EFA" w:rsidRDefault="00300EFA" w:rsidP="00300EFA">
      <w:pPr>
        <w:jc w:val="both"/>
        <w:rPr>
          <w:sz w:val="28"/>
          <w:szCs w:val="28"/>
        </w:rPr>
      </w:pPr>
      <w:r w:rsidRPr="00300EFA">
        <w:rPr>
          <w:sz w:val="28"/>
          <w:szCs w:val="28"/>
        </w:rPr>
        <w:t>3.</w:t>
      </w:r>
      <w:r w:rsidRPr="00300EFA">
        <w:rPr>
          <w:sz w:val="28"/>
          <w:szCs w:val="28"/>
        </w:rPr>
        <w:tab/>
        <w:t>Зобов’язати гр. Кацюкевича О.А.:</w:t>
      </w:r>
    </w:p>
    <w:p w14:paraId="5482095E" w14:textId="77777777" w:rsidR="00300EFA" w:rsidRPr="00300EFA" w:rsidRDefault="00300EFA" w:rsidP="00300EFA">
      <w:pPr>
        <w:jc w:val="both"/>
        <w:rPr>
          <w:sz w:val="28"/>
          <w:szCs w:val="28"/>
        </w:rPr>
      </w:pPr>
      <w:r w:rsidRPr="00300EFA">
        <w:rPr>
          <w:sz w:val="28"/>
          <w:szCs w:val="28"/>
        </w:rPr>
        <w:t>3.1.</w:t>
      </w:r>
      <w:r w:rsidRPr="00300EFA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1BAE4519" w14:textId="77777777" w:rsidR="00300EFA" w:rsidRPr="00300EFA" w:rsidRDefault="00300EFA" w:rsidP="00300EFA">
      <w:pPr>
        <w:jc w:val="both"/>
        <w:rPr>
          <w:sz w:val="28"/>
          <w:szCs w:val="28"/>
        </w:rPr>
      </w:pPr>
      <w:r w:rsidRPr="00300EFA">
        <w:rPr>
          <w:sz w:val="28"/>
          <w:szCs w:val="28"/>
        </w:rPr>
        <w:t>3.2.</w:t>
      </w:r>
      <w:r w:rsidRPr="00300EFA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079DA3C8" w14:textId="77777777" w:rsidR="00300EFA" w:rsidRPr="00300EFA" w:rsidRDefault="00300EFA" w:rsidP="00300EFA">
      <w:pPr>
        <w:jc w:val="both"/>
        <w:rPr>
          <w:sz w:val="28"/>
          <w:szCs w:val="28"/>
        </w:rPr>
      </w:pPr>
      <w:r w:rsidRPr="00300EFA">
        <w:rPr>
          <w:sz w:val="28"/>
          <w:szCs w:val="28"/>
        </w:rPr>
        <w:t>3.3.</w:t>
      </w:r>
      <w:r w:rsidRPr="00300EFA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45A0DF03" w14:textId="77777777" w:rsidR="00300EFA" w:rsidRPr="00300EFA" w:rsidRDefault="00300EFA" w:rsidP="00300EFA">
      <w:pPr>
        <w:jc w:val="both"/>
        <w:rPr>
          <w:sz w:val="28"/>
          <w:szCs w:val="28"/>
        </w:rPr>
      </w:pPr>
      <w:r w:rsidRPr="00300EFA">
        <w:rPr>
          <w:sz w:val="28"/>
          <w:szCs w:val="28"/>
        </w:rPr>
        <w:t>3.4.</w:t>
      </w:r>
      <w:r w:rsidRPr="00300EFA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7984823" w14:textId="77777777" w:rsidR="00300EFA" w:rsidRPr="00300EFA" w:rsidRDefault="00300EFA" w:rsidP="00300EFA">
      <w:pPr>
        <w:jc w:val="both"/>
        <w:rPr>
          <w:sz w:val="28"/>
          <w:szCs w:val="28"/>
        </w:rPr>
      </w:pPr>
      <w:r w:rsidRPr="00300EFA">
        <w:rPr>
          <w:sz w:val="28"/>
          <w:szCs w:val="28"/>
        </w:rPr>
        <w:t>3.5.</w:t>
      </w:r>
      <w:r w:rsidRPr="00300EFA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38143C95" w14:textId="77777777" w:rsidR="00300EFA" w:rsidRPr="00300EFA" w:rsidRDefault="00300EFA" w:rsidP="00300EFA">
      <w:pPr>
        <w:jc w:val="both"/>
        <w:rPr>
          <w:sz w:val="28"/>
          <w:szCs w:val="28"/>
        </w:rPr>
      </w:pPr>
      <w:r w:rsidRPr="00300EFA">
        <w:rPr>
          <w:sz w:val="28"/>
          <w:szCs w:val="28"/>
        </w:rPr>
        <w:t>3.6.</w:t>
      </w:r>
      <w:r w:rsidRPr="00300EFA">
        <w:rPr>
          <w:sz w:val="28"/>
          <w:szCs w:val="28"/>
        </w:rPr>
        <w:tab/>
        <w:t xml:space="preserve">Після завершення будівельних робіт з будівництва 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7B65001C" w14:textId="77777777" w:rsidR="00300EFA" w:rsidRPr="00300EFA" w:rsidRDefault="00300EFA" w:rsidP="00300EFA">
      <w:pPr>
        <w:jc w:val="both"/>
        <w:rPr>
          <w:sz w:val="28"/>
          <w:szCs w:val="28"/>
        </w:rPr>
      </w:pPr>
      <w:r w:rsidRPr="00300EFA">
        <w:rPr>
          <w:sz w:val="28"/>
          <w:szCs w:val="28"/>
        </w:rPr>
        <w:t>3.7.</w:t>
      </w:r>
      <w:r w:rsidRPr="00300EFA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6CC22629" w14:textId="77777777" w:rsidR="00300EFA" w:rsidRPr="00300EFA" w:rsidRDefault="00300EFA" w:rsidP="00300EFA">
      <w:pPr>
        <w:jc w:val="both"/>
        <w:rPr>
          <w:sz w:val="28"/>
          <w:szCs w:val="28"/>
        </w:rPr>
      </w:pPr>
      <w:r w:rsidRPr="00300EFA">
        <w:rPr>
          <w:sz w:val="28"/>
          <w:szCs w:val="28"/>
        </w:rPr>
        <w:t>4.</w:t>
      </w:r>
      <w:r w:rsidRPr="00300EFA">
        <w:rPr>
          <w:sz w:val="28"/>
          <w:szCs w:val="28"/>
        </w:rPr>
        <w:tab/>
        <w:t>Роз’яснити гр. Кацюкевичу О.А., що будівельні роботи можна розпочинати тільки після отримання відповідних дозволів, згідно державних норм та правил.</w:t>
      </w:r>
    </w:p>
    <w:p w14:paraId="6F3ED3A0" w14:textId="77777777" w:rsidR="00300EFA" w:rsidRPr="00300EFA" w:rsidRDefault="00300EFA" w:rsidP="00300EFA">
      <w:pPr>
        <w:jc w:val="both"/>
        <w:rPr>
          <w:sz w:val="28"/>
          <w:szCs w:val="28"/>
        </w:rPr>
      </w:pPr>
      <w:r w:rsidRPr="00300EFA">
        <w:rPr>
          <w:sz w:val="28"/>
          <w:szCs w:val="28"/>
        </w:rPr>
        <w:t>5.</w:t>
      </w:r>
      <w:r w:rsidRPr="00300EFA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58498E25" w14:textId="77777777" w:rsidR="00300EFA" w:rsidRPr="00300EFA" w:rsidRDefault="00300EFA" w:rsidP="00300EFA">
      <w:pPr>
        <w:jc w:val="both"/>
        <w:rPr>
          <w:sz w:val="28"/>
          <w:szCs w:val="28"/>
        </w:rPr>
      </w:pPr>
      <w:r w:rsidRPr="00300EFA">
        <w:rPr>
          <w:sz w:val="28"/>
          <w:szCs w:val="28"/>
        </w:rPr>
        <w:t>6.</w:t>
      </w:r>
      <w:r w:rsidRPr="00300EFA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8DF065F" w14:textId="77777777" w:rsidR="00300EFA" w:rsidRPr="00300EFA" w:rsidRDefault="00300EFA" w:rsidP="00300EFA">
      <w:pPr>
        <w:jc w:val="both"/>
        <w:rPr>
          <w:sz w:val="28"/>
          <w:szCs w:val="28"/>
        </w:rPr>
      </w:pPr>
      <w:r w:rsidRPr="00300EFA">
        <w:rPr>
          <w:sz w:val="28"/>
          <w:szCs w:val="28"/>
        </w:rPr>
        <w:t>7.</w:t>
      </w:r>
      <w:r w:rsidRPr="00300EF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F0437B0" w14:textId="77777777" w:rsidR="00300EFA" w:rsidRPr="00300EFA" w:rsidRDefault="00300EFA" w:rsidP="00300EFA">
      <w:pPr>
        <w:jc w:val="both"/>
        <w:rPr>
          <w:sz w:val="28"/>
          <w:szCs w:val="28"/>
        </w:rPr>
      </w:pPr>
    </w:p>
    <w:p w14:paraId="1FD9383A" w14:textId="77777777" w:rsidR="00300EFA" w:rsidRPr="00300EFA" w:rsidRDefault="00300EFA" w:rsidP="00300EFA">
      <w:pPr>
        <w:jc w:val="both"/>
        <w:rPr>
          <w:sz w:val="28"/>
          <w:szCs w:val="28"/>
        </w:rPr>
      </w:pPr>
    </w:p>
    <w:p w14:paraId="6B4EC203" w14:textId="77777777" w:rsidR="00300EFA" w:rsidRPr="00300EFA" w:rsidRDefault="00300EFA" w:rsidP="00300EFA">
      <w:pPr>
        <w:jc w:val="both"/>
        <w:rPr>
          <w:sz w:val="28"/>
          <w:szCs w:val="28"/>
        </w:rPr>
      </w:pPr>
    </w:p>
    <w:p w14:paraId="01C471E0" w14:textId="4775EF17" w:rsidR="00213958" w:rsidRPr="006F2805" w:rsidRDefault="00300EFA" w:rsidP="00300EFA">
      <w:pPr>
        <w:jc w:val="both"/>
        <w:rPr>
          <w:sz w:val="28"/>
          <w:szCs w:val="28"/>
        </w:rPr>
      </w:pPr>
      <w:r w:rsidRPr="00300EFA">
        <w:rPr>
          <w:sz w:val="28"/>
          <w:szCs w:val="28"/>
        </w:rPr>
        <w:t>Міський  голова</w:t>
      </w:r>
      <w:r w:rsidRPr="00300EFA">
        <w:rPr>
          <w:sz w:val="28"/>
          <w:szCs w:val="28"/>
        </w:rPr>
        <w:tab/>
      </w:r>
      <w:r w:rsidRPr="00300EFA">
        <w:rPr>
          <w:sz w:val="28"/>
          <w:szCs w:val="28"/>
        </w:rPr>
        <w:tab/>
      </w:r>
      <w:r w:rsidRPr="00300EFA">
        <w:rPr>
          <w:sz w:val="28"/>
          <w:szCs w:val="28"/>
        </w:rPr>
        <w:tab/>
      </w:r>
      <w:r w:rsidRPr="00300EFA">
        <w:rPr>
          <w:sz w:val="28"/>
          <w:szCs w:val="28"/>
        </w:rPr>
        <w:tab/>
      </w:r>
      <w:r w:rsidRPr="00300EFA">
        <w:rPr>
          <w:sz w:val="28"/>
          <w:szCs w:val="28"/>
        </w:rPr>
        <w:tab/>
      </w:r>
      <w:r w:rsidRPr="00300EFA">
        <w:rPr>
          <w:sz w:val="28"/>
          <w:szCs w:val="28"/>
        </w:rPr>
        <w:tab/>
      </w:r>
      <w:r w:rsidRPr="00300EFA">
        <w:rPr>
          <w:sz w:val="28"/>
          <w:szCs w:val="28"/>
        </w:rPr>
        <w:tab/>
      </w:r>
      <w:r w:rsidRPr="00300EFA">
        <w:rPr>
          <w:sz w:val="28"/>
          <w:szCs w:val="28"/>
        </w:rPr>
        <w:tab/>
        <w:t>В.Л.Квурт</w:t>
      </w:r>
      <w:r w:rsidRPr="00300EFA">
        <w:rPr>
          <w:sz w:val="28"/>
          <w:szCs w:val="28"/>
        </w:rPr>
        <w:tab/>
      </w:r>
      <w:r w:rsidRPr="00300EFA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6CF8CF" w14:textId="77777777" w:rsidR="00FC5572" w:rsidRDefault="00FC5572">
      <w:r>
        <w:separator/>
      </w:r>
    </w:p>
  </w:endnote>
  <w:endnote w:type="continuationSeparator" w:id="0">
    <w:p w14:paraId="0A73A1B5" w14:textId="77777777" w:rsidR="00FC5572" w:rsidRDefault="00FC55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E3BFDE" w14:textId="77777777" w:rsidR="00FC5572" w:rsidRDefault="00FC5572">
      <w:r>
        <w:separator/>
      </w:r>
    </w:p>
  </w:footnote>
  <w:footnote w:type="continuationSeparator" w:id="0">
    <w:p w14:paraId="6A08CB81" w14:textId="77777777" w:rsidR="00FC5572" w:rsidRDefault="00FC55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0EFA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  <w:rsid w:val="00FC5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9DD159-5152-4A62-B6CF-25E68681C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2320</Words>
  <Characters>1323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2024-04-22T09:05:00Z</dcterms:modified>
</cp:coreProperties>
</file>