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графіку сплати розміру пайової   участі при здійсненні будівництва багатоквартирного  житлового будинку  із вбудованими приміщеннями   по вул. Винна гора у м. Винники (№ 8 по генплану)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51A339" w14:textId="2E2FCFF6" w:rsidR="007C4260" w:rsidRPr="007C4260" w:rsidRDefault="007C4260" w:rsidP="00784C61">
      <w:pPr>
        <w:ind w:firstLine="720"/>
        <w:rPr>
          <w:sz w:val="28"/>
          <w:szCs w:val="28"/>
        </w:rPr>
      </w:pPr>
      <w:r w:rsidRPr="007C4260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 з наступними змінами та доповненнями , беручи до уваги роз.VIII п.6 даного Положення , розглянувши заяву голови кооперативу ЖБК « Затишок 2017», виконком  Винниківської  міської  ради –</w:t>
      </w:r>
      <w:bookmarkStart w:id="1" w:name="_GoBack"/>
      <w:bookmarkEnd w:id="1"/>
    </w:p>
    <w:p w14:paraId="4D048000" w14:textId="4500121D" w:rsidR="007C4260" w:rsidRPr="007C4260" w:rsidRDefault="007C4260" w:rsidP="007C4260">
      <w:pPr>
        <w:jc w:val="center"/>
        <w:rPr>
          <w:sz w:val="28"/>
          <w:szCs w:val="28"/>
        </w:rPr>
      </w:pPr>
      <w:r w:rsidRPr="007C4260">
        <w:rPr>
          <w:sz w:val="28"/>
          <w:szCs w:val="28"/>
        </w:rPr>
        <w:t>ВИРІШИВ:</w:t>
      </w:r>
    </w:p>
    <w:p w14:paraId="40AF64A1" w14:textId="77777777" w:rsidR="007C4260" w:rsidRPr="007C4260" w:rsidRDefault="007C4260" w:rsidP="007C4260">
      <w:pPr>
        <w:rPr>
          <w:sz w:val="28"/>
          <w:szCs w:val="28"/>
        </w:rPr>
      </w:pPr>
      <w:r w:rsidRPr="007C4260">
        <w:rPr>
          <w:sz w:val="28"/>
          <w:szCs w:val="28"/>
        </w:rPr>
        <w:t>1. Затвердити уточнений графік сплати пайової участі при здійсненні будівництва багатоквартирного житлового будинку  із вбудованими приміщеннями  по вул. Винна гора у м. Винники (№ 8 по генплану) , к/н 4610160300:06:001:0004  ( дод.1).</w:t>
      </w:r>
    </w:p>
    <w:p w14:paraId="23B44C28" w14:textId="77777777" w:rsidR="007C4260" w:rsidRPr="007C4260" w:rsidRDefault="007C4260" w:rsidP="007C4260">
      <w:pPr>
        <w:rPr>
          <w:sz w:val="28"/>
          <w:szCs w:val="28"/>
        </w:rPr>
      </w:pPr>
      <w:r w:rsidRPr="007C4260">
        <w:rPr>
          <w:sz w:val="28"/>
          <w:szCs w:val="28"/>
        </w:rPr>
        <w:t xml:space="preserve">2.Директору ТзОВ  «Квіти Львова плюс»( Сторона-2) та голові ЖБК « Затишок 2017»  (Сторона-3) : </w:t>
      </w:r>
    </w:p>
    <w:p w14:paraId="56DA61F0" w14:textId="77777777" w:rsidR="007C4260" w:rsidRPr="007C4260" w:rsidRDefault="007C4260" w:rsidP="007C4260">
      <w:pPr>
        <w:rPr>
          <w:sz w:val="28"/>
          <w:szCs w:val="28"/>
        </w:rPr>
      </w:pPr>
      <w:r w:rsidRPr="007C4260">
        <w:rPr>
          <w:sz w:val="28"/>
          <w:szCs w:val="28"/>
        </w:rPr>
        <w:t>2.1.</w:t>
      </w:r>
      <w:r w:rsidRPr="007C4260">
        <w:rPr>
          <w:sz w:val="28"/>
          <w:szCs w:val="28"/>
        </w:rPr>
        <w:tab/>
        <w:t xml:space="preserve">Заключити додатковий Договір  на протязі 15-ти робочих днів з часу прийняття даного рішення. </w:t>
      </w:r>
    </w:p>
    <w:p w14:paraId="12EC1200" w14:textId="77777777" w:rsidR="007C4260" w:rsidRPr="007C4260" w:rsidRDefault="007C4260" w:rsidP="007C4260">
      <w:pPr>
        <w:rPr>
          <w:sz w:val="28"/>
          <w:szCs w:val="28"/>
        </w:rPr>
      </w:pPr>
      <w:r w:rsidRPr="007C4260">
        <w:rPr>
          <w:sz w:val="28"/>
          <w:szCs w:val="28"/>
        </w:rPr>
        <w:t>2.2.</w:t>
      </w:r>
      <w:r w:rsidRPr="007C4260">
        <w:rPr>
          <w:sz w:val="28"/>
          <w:szCs w:val="28"/>
        </w:rPr>
        <w:tab/>
        <w:t>Пайовий внесок сплатити згідно умов Договору та затвердженого уточненого графіку сплати.</w:t>
      </w:r>
    </w:p>
    <w:p w14:paraId="6653A793" w14:textId="55144349" w:rsidR="007C4260" w:rsidRDefault="007C4260" w:rsidP="007C4260">
      <w:pPr>
        <w:rPr>
          <w:sz w:val="28"/>
          <w:szCs w:val="28"/>
        </w:rPr>
      </w:pPr>
      <w:r w:rsidRPr="007C4260">
        <w:rPr>
          <w:sz w:val="28"/>
          <w:szCs w:val="28"/>
        </w:rPr>
        <w:t>3.</w:t>
      </w:r>
      <w:r w:rsidRPr="007C426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</w:t>
      </w:r>
      <w:r>
        <w:rPr>
          <w:sz w:val="28"/>
          <w:szCs w:val="28"/>
        </w:rPr>
        <w:t>дарства та фінансової політики.</w:t>
      </w:r>
    </w:p>
    <w:p w14:paraId="05662A47" w14:textId="77777777" w:rsidR="007C4260" w:rsidRPr="007C4260" w:rsidRDefault="007C4260" w:rsidP="007C4260">
      <w:pPr>
        <w:rPr>
          <w:sz w:val="28"/>
          <w:szCs w:val="28"/>
        </w:rPr>
      </w:pPr>
    </w:p>
    <w:p w14:paraId="01C471E0" w14:textId="4480052D" w:rsidR="00213958" w:rsidRPr="006F2805" w:rsidRDefault="007C4260" w:rsidP="007C4260">
      <w:pPr>
        <w:rPr>
          <w:sz w:val="28"/>
          <w:szCs w:val="28"/>
        </w:rPr>
      </w:pPr>
      <w:r w:rsidRPr="007C4260">
        <w:rPr>
          <w:sz w:val="28"/>
          <w:szCs w:val="28"/>
        </w:rPr>
        <w:t>Міський  голова</w:t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</w:r>
      <w:r w:rsidRPr="007C4260">
        <w:rPr>
          <w:sz w:val="28"/>
          <w:szCs w:val="28"/>
        </w:rPr>
        <w:tab/>
        <w:t>В.Л.Квурт</w:t>
      </w:r>
      <w:r w:rsidRPr="007C426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81293" w14:textId="77777777" w:rsidR="00C66FA6" w:rsidRDefault="00C66FA6">
      <w:r>
        <w:separator/>
      </w:r>
    </w:p>
  </w:endnote>
  <w:endnote w:type="continuationSeparator" w:id="0">
    <w:p w14:paraId="44F30A9A" w14:textId="77777777" w:rsidR="00C66FA6" w:rsidRDefault="00C66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B97F2" w14:textId="77777777" w:rsidR="00C66FA6" w:rsidRDefault="00C66FA6">
      <w:r>
        <w:separator/>
      </w:r>
    </w:p>
  </w:footnote>
  <w:footnote w:type="continuationSeparator" w:id="0">
    <w:p w14:paraId="615A929C" w14:textId="77777777" w:rsidR="00C66FA6" w:rsidRDefault="00C66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4C61"/>
    <w:rsid w:val="007C4260"/>
    <w:rsid w:val="007C779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6FA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3AEF5-8660-4C24-BD36-8AACC719D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2024-04-22T09:08:00Z</dcterms:modified>
</cp:coreProperties>
</file>