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 Капітальний ремонт водопровідної мережі   від вул. Галицька,20 по вул.Замкова до вул.І.Франка,6 в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A6048C" w14:textId="77777777" w:rsidR="00645101" w:rsidRPr="00645101" w:rsidRDefault="00645101" w:rsidP="00645101">
      <w:pPr>
        <w:ind w:firstLine="720"/>
        <w:rPr>
          <w:sz w:val="28"/>
          <w:szCs w:val="28"/>
        </w:rPr>
      </w:pPr>
      <w:r w:rsidRPr="00645101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виконавчий кломітет  Винниківської міської ради</w:t>
      </w:r>
    </w:p>
    <w:p w14:paraId="42096A57" w14:textId="77777777" w:rsidR="00645101" w:rsidRPr="00645101" w:rsidRDefault="00645101" w:rsidP="00645101">
      <w:pPr>
        <w:rPr>
          <w:sz w:val="28"/>
          <w:szCs w:val="28"/>
        </w:rPr>
      </w:pPr>
    </w:p>
    <w:p w14:paraId="7E4172A1" w14:textId="77777777" w:rsidR="00645101" w:rsidRPr="00645101" w:rsidRDefault="00645101" w:rsidP="00645101">
      <w:pPr>
        <w:jc w:val="center"/>
        <w:rPr>
          <w:sz w:val="28"/>
          <w:szCs w:val="28"/>
        </w:rPr>
      </w:pPr>
      <w:bookmarkStart w:id="1" w:name="_GoBack"/>
      <w:bookmarkEnd w:id="1"/>
      <w:r w:rsidRPr="00645101">
        <w:rPr>
          <w:sz w:val="28"/>
          <w:szCs w:val="28"/>
        </w:rPr>
        <w:t>В И Р І Ш И В:</w:t>
      </w:r>
    </w:p>
    <w:p w14:paraId="2FD78153" w14:textId="77777777" w:rsidR="00645101" w:rsidRPr="00645101" w:rsidRDefault="00645101" w:rsidP="00645101">
      <w:pPr>
        <w:rPr>
          <w:sz w:val="28"/>
          <w:szCs w:val="28"/>
        </w:rPr>
      </w:pPr>
    </w:p>
    <w:p w14:paraId="79892A49" w14:textId="77777777" w:rsidR="00645101" w:rsidRPr="00645101" w:rsidRDefault="00645101" w:rsidP="00645101">
      <w:pPr>
        <w:rPr>
          <w:sz w:val="28"/>
          <w:szCs w:val="28"/>
        </w:rPr>
      </w:pPr>
      <w:r w:rsidRPr="00645101">
        <w:rPr>
          <w:sz w:val="28"/>
          <w:szCs w:val="28"/>
        </w:rPr>
        <w:t xml:space="preserve">       1. Затвердити кошторисну документацію на « Капітальний ремонт водопровідної мережі   від вул. Галицька,20 по вул.Замкова до вул.І.Франка,6 в м.Винники»  </w:t>
      </w:r>
    </w:p>
    <w:p w14:paraId="1E282A42" w14:textId="77777777" w:rsidR="00645101" w:rsidRPr="00645101" w:rsidRDefault="00645101" w:rsidP="00645101">
      <w:pPr>
        <w:rPr>
          <w:sz w:val="28"/>
          <w:szCs w:val="28"/>
        </w:rPr>
      </w:pPr>
      <w:r w:rsidRPr="00645101">
        <w:rPr>
          <w:sz w:val="28"/>
          <w:szCs w:val="28"/>
        </w:rPr>
        <w:t xml:space="preserve">       2. Контроль за виконанням даного рішення покласти на заступника міського голови з  питань житлово-комунального господарства та фінансової політики.</w:t>
      </w:r>
    </w:p>
    <w:p w14:paraId="05E9E3A5" w14:textId="77777777" w:rsidR="00645101" w:rsidRPr="00645101" w:rsidRDefault="00645101" w:rsidP="00645101">
      <w:pPr>
        <w:rPr>
          <w:sz w:val="28"/>
          <w:szCs w:val="28"/>
        </w:rPr>
      </w:pPr>
    </w:p>
    <w:p w14:paraId="78CEF739" w14:textId="77777777" w:rsidR="00645101" w:rsidRPr="00645101" w:rsidRDefault="00645101" w:rsidP="00645101">
      <w:pPr>
        <w:rPr>
          <w:sz w:val="28"/>
          <w:szCs w:val="28"/>
        </w:rPr>
      </w:pPr>
    </w:p>
    <w:p w14:paraId="36EF2E15" w14:textId="77777777" w:rsidR="00645101" w:rsidRPr="00645101" w:rsidRDefault="00645101" w:rsidP="00645101">
      <w:pPr>
        <w:rPr>
          <w:sz w:val="28"/>
          <w:szCs w:val="28"/>
        </w:rPr>
      </w:pPr>
    </w:p>
    <w:p w14:paraId="10C7B685" w14:textId="77777777" w:rsidR="00645101" w:rsidRPr="00645101" w:rsidRDefault="00645101" w:rsidP="00645101">
      <w:pPr>
        <w:rPr>
          <w:sz w:val="28"/>
          <w:szCs w:val="28"/>
        </w:rPr>
      </w:pPr>
    </w:p>
    <w:p w14:paraId="58B1CC74" w14:textId="77777777" w:rsidR="00645101" w:rsidRPr="00645101" w:rsidRDefault="00645101" w:rsidP="00645101">
      <w:pPr>
        <w:rPr>
          <w:sz w:val="28"/>
          <w:szCs w:val="28"/>
        </w:rPr>
      </w:pPr>
    </w:p>
    <w:p w14:paraId="37FD6A90" w14:textId="77777777" w:rsidR="00645101" w:rsidRPr="00645101" w:rsidRDefault="00645101" w:rsidP="00645101">
      <w:pPr>
        <w:rPr>
          <w:sz w:val="28"/>
          <w:szCs w:val="28"/>
        </w:rPr>
      </w:pPr>
    </w:p>
    <w:p w14:paraId="0FEDE9C9" w14:textId="77777777" w:rsidR="00645101" w:rsidRPr="00645101" w:rsidRDefault="00645101" w:rsidP="00645101">
      <w:pPr>
        <w:rPr>
          <w:sz w:val="28"/>
          <w:szCs w:val="28"/>
        </w:rPr>
      </w:pPr>
    </w:p>
    <w:p w14:paraId="352E84D5" w14:textId="77777777" w:rsidR="00645101" w:rsidRPr="00645101" w:rsidRDefault="00645101" w:rsidP="00645101">
      <w:pPr>
        <w:rPr>
          <w:sz w:val="28"/>
          <w:szCs w:val="28"/>
        </w:rPr>
      </w:pPr>
      <w:r w:rsidRPr="00645101">
        <w:rPr>
          <w:sz w:val="28"/>
          <w:szCs w:val="28"/>
        </w:rPr>
        <w:t>Міський голова                                                                              В.Л.Квурт</w:t>
      </w:r>
    </w:p>
    <w:p w14:paraId="54AABDCA" w14:textId="77777777" w:rsidR="00645101" w:rsidRPr="00645101" w:rsidRDefault="00645101" w:rsidP="00645101">
      <w:pPr>
        <w:rPr>
          <w:sz w:val="28"/>
          <w:szCs w:val="28"/>
        </w:rPr>
      </w:pPr>
    </w:p>
    <w:p w14:paraId="353FC321" w14:textId="77777777" w:rsidR="00645101" w:rsidRPr="00645101" w:rsidRDefault="00645101" w:rsidP="0064510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37FB3C" w14:textId="77777777" w:rsidR="000571D4" w:rsidRDefault="000571D4">
      <w:r>
        <w:separator/>
      </w:r>
    </w:p>
  </w:endnote>
  <w:endnote w:type="continuationSeparator" w:id="0">
    <w:p w14:paraId="566A0218" w14:textId="77777777" w:rsidR="000571D4" w:rsidRDefault="00057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1020E" w14:textId="77777777" w:rsidR="000571D4" w:rsidRDefault="000571D4">
      <w:r>
        <w:separator/>
      </w:r>
    </w:p>
  </w:footnote>
  <w:footnote w:type="continuationSeparator" w:id="0">
    <w:p w14:paraId="03940055" w14:textId="77777777" w:rsidR="000571D4" w:rsidRDefault="000571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71D4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5101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58FDF-DCDC-4C9C-B748-1FA93254E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2024-04-23T12:32:00Z</dcterms:modified>
</cp:coreProperties>
</file>