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20.07.2018р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 на "Будівництво водовідвідної мережі  по вул.Кривій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5E505D9" w14:textId="77777777" w:rsidR="00AF589A" w:rsidRPr="00AF589A" w:rsidRDefault="00AF589A" w:rsidP="00AF589A">
      <w:pPr>
        <w:rPr>
          <w:sz w:val="28"/>
          <w:szCs w:val="28"/>
        </w:rPr>
      </w:pPr>
      <w:r w:rsidRPr="00AF589A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виконавчий комітет   Винниківської міської ради</w:t>
      </w:r>
    </w:p>
    <w:p w14:paraId="5E1E1106" w14:textId="77777777" w:rsidR="00AF589A" w:rsidRPr="00AF589A" w:rsidRDefault="00AF589A" w:rsidP="00AF589A">
      <w:pPr>
        <w:rPr>
          <w:sz w:val="28"/>
          <w:szCs w:val="28"/>
        </w:rPr>
      </w:pPr>
    </w:p>
    <w:p w14:paraId="4280000D" w14:textId="77777777" w:rsidR="00AF589A" w:rsidRPr="00AF589A" w:rsidRDefault="00AF589A" w:rsidP="00AF589A">
      <w:pPr>
        <w:jc w:val="center"/>
        <w:rPr>
          <w:sz w:val="28"/>
          <w:szCs w:val="28"/>
        </w:rPr>
      </w:pPr>
      <w:r w:rsidRPr="00AF589A">
        <w:rPr>
          <w:sz w:val="28"/>
          <w:szCs w:val="28"/>
        </w:rPr>
        <w:t>В И Р І Ш И В:</w:t>
      </w:r>
    </w:p>
    <w:p w14:paraId="438EC9A4" w14:textId="77777777" w:rsidR="00AF589A" w:rsidRPr="00AF589A" w:rsidRDefault="00AF589A" w:rsidP="00AF589A">
      <w:pPr>
        <w:rPr>
          <w:sz w:val="28"/>
          <w:szCs w:val="28"/>
        </w:rPr>
      </w:pPr>
    </w:p>
    <w:p w14:paraId="57DA6707" w14:textId="77777777" w:rsidR="00AF589A" w:rsidRPr="00AF589A" w:rsidRDefault="00AF589A" w:rsidP="00AF589A">
      <w:pPr>
        <w:rPr>
          <w:sz w:val="28"/>
          <w:szCs w:val="28"/>
        </w:rPr>
      </w:pPr>
      <w:r w:rsidRPr="00AF589A">
        <w:rPr>
          <w:sz w:val="28"/>
          <w:szCs w:val="28"/>
        </w:rPr>
        <w:t>1.</w:t>
      </w:r>
      <w:r w:rsidRPr="00AF589A">
        <w:rPr>
          <w:sz w:val="28"/>
          <w:szCs w:val="28"/>
        </w:rPr>
        <w:tab/>
        <w:t xml:space="preserve">Затвердити кошторисну документацію «Будівництво водовідвідної мережі по вул.Кривій у м.Винники»  </w:t>
      </w:r>
    </w:p>
    <w:p w14:paraId="70AF5833" w14:textId="77777777" w:rsidR="00AF589A" w:rsidRPr="00AF589A" w:rsidRDefault="00AF589A" w:rsidP="00AF589A">
      <w:pPr>
        <w:rPr>
          <w:sz w:val="28"/>
          <w:szCs w:val="28"/>
        </w:rPr>
      </w:pPr>
    </w:p>
    <w:p w14:paraId="11D78282" w14:textId="77777777" w:rsidR="00AF589A" w:rsidRPr="00AF589A" w:rsidRDefault="00AF589A" w:rsidP="00AF589A">
      <w:pPr>
        <w:rPr>
          <w:sz w:val="28"/>
          <w:szCs w:val="28"/>
        </w:rPr>
      </w:pPr>
      <w:r w:rsidRPr="00AF589A">
        <w:rPr>
          <w:sz w:val="28"/>
          <w:szCs w:val="28"/>
        </w:rPr>
        <w:t xml:space="preserve">       2. Контроль за виконанням даного рішення покласти на заступника міського голови з  питань житлово-комунального господарства та фінансової політики.</w:t>
      </w:r>
    </w:p>
    <w:p w14:paraId="13B670F3" w14:textId="77777777" w:rsidR="00AF589A" w:rsidRPr="00AF589A" w:rsidRDefault="00AF589A" w:rsidP="00AF589A">
      <w:pPr>
        <w:rPr>
          <w:sz w:val="28"/>
          <w:szCs w:val="28"/>
        </w:rPr>
      </w:pPr>
    </w:p>
    <w:p w14:paraId="45FCC064" w14:textId="7FCEE5DD" w:rsidR="00AF589A" w:rsidRPr="00AF589A" w:rsidRDefault="00AF589A" w:rsidP="00AF589A">
      <w:pPr>
        <w:rPr>
          <w:sz w:val="28"/>
          <w:szCs w:val="28"/>
        </w:rPr>
      </w:pPr>
    </w:p>
    <w:p w14:paraId="62B0E698" w14:textId="3F55503D" w:rsidR="00AF589A" w:rsidRPr="00AF589A" w:rsidRDefault="00AF589A" w:rsidP="00AF589A">
      <w:pPr>
        <w:rPr>
          <w:sz w:val="28"/>
          <w:szCs w:val="28"/>
        </w:rPr>
      </w:pPr>
      <w:bookmarkStart w:id="1" w:name="_GoBack"/>
      <w:bookmarkEnd w:id="1"/>
    </w:p>
    <w:p w14:paraId="378B3E1F" w14:textId="77777777" w:rsidR="00AF589A" w:rsidRPr="00AF589A" w:rsidRDefault="00AF589A" w:rsidP="00AF589A">
      <w:pPr>
        <w:rPr>
          <w:sz w:val="28"/>
          <w:szCs w:val="28"/>
        </w:rPr>
      </w:pPr>
      <w:r w:rsidRPr="00AF589A">
        <w:rPr>
          <w:sz w:val="28"/>
          <w:szCs w:val="28"/>
        </w:rPr>
        <w:t>Міський голова                                                                                  В.Л.Квурт</w:t>
      </w:r>
    </w:p>
    <w:p w14:paraId="73DAEA20" w14:textId="77777777" w:rsidR="00AF589A" w:rsidRPr="00AF589A" w:rsidRDefault="00AF589A" w:rsidP="00AF589A">
      <w:pPr>
        <w:rPr>
          <w:sz w:val="28"/>
          <w:szCs w:val="28"/>
        </w:rPr>
      </w:pPr>
    </w:p>
    <w:p w14:paraId="3054B6AD" w14:textId="77777777" w:rsidR="00AF589A" w:rsidRPr="00AF589A" w:rsidRDefault="00AF589A" w:rsidP="00AF589A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82CD9A" w14:textId="77777777" w:rsidR="004B2AE3" w:rsidRDefault="004B2AE3">
      <w:r>
        <w:separator/>
      </w:r>
    </w:p>
  </w:endnote>
  <w:endnote w:type="continuationSeparator" w:id="0">
    <w:p w14:paraId="781FFE85" w14:textId="77777777" w:rsidR="004B2AE3" w:rsidRDefault="004B2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A8C70C" w14:textId="77777777" w:rsidR="004B2AE3" w:rsidRDefault="004B2AE3">
      <w:r>
        <w:separator/>
      </w:r>
    </w:p>
  </w:footnote>
  <w:footnote w:type="continuationSeparator" w:id="0">
    <w:p w14:paraId="1E0A3F44" w14:textId="77777777" w:rsidR="004B2AE3" w:rsidRDefault="004B2A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2AE3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AF589A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AAA3BA-8AFD-4791-9957-FFFB01A02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82</TotalTime>
  <Pages>1</Pages>
  <Words>822</Words>
  <Characters>469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2024-04-23T12:47:00Z</dcterms:modified>
</cp:coreProperties>
</file>