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20.07.2018р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194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 на "Капітальний ремонт водоприймального колодязя   по вул.Шевченка,6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73504CB" w14:textId="77777777" w:rsidR="00F56593" w:rsidRPr="00F56593" w:rsidRDefault="00F56593" w:rsidP="00F56593">
      <w:pPr>
        <w:ind w:firstLine="720"/>
        <w:rPr>
          <w:sz w:val="28"/>
          <w:szCs w:val="28"/>
        </w:rPr>
      </w:pPr>
      <w:r w:rsidRPr="00F56593">
        <w:rPr>
          <w:sz w:val="28"/>
          <w:szCs w:val="28"/>
        </w:rPr>
        <w:t>Керуючись Законом України «Про місцеве самоврядування в Україні», враховуючи рішення Винниківської міської ради №1161 від 20.12.2017р. « Про міський бюджет м.Винники на 2018 рік» із змінами,відповідно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виконавчий комітет  Винниківської міської ради</w:t>
      </w:r>
    </w:p>
    <w:p w14:paraId="6805B0BE" w14:textId="77777777" w:rsidR="00F56593" w:rsidRPr="00F56593" w:rsidRDefault="00F56593" w:rsidP="00F56593">
      <w:pPr>
        <w:rPr>
          <w:sz w:val="28"/>
          <w:szCs w:val="28"/>
        </w:rPr>
      </w:pPr>
    </w:p>
    <w:p w14:paraId="3D5A506D" w14:textId="77777777" w:rsidR="00F56593" w:rsidRPr="00F56593" w:rsidRDefault="00F56593" w:rsidP="00F56593">
      <w:pPr>
        <w:jc w:val="center"/>
        <w:rPr>
          <w:sz w:val="28"/>
          <w:szCs w:val="28"/>
        </w:rPr>
      </w:pPr>
      <w:r w:rsidRPr="00F56593">
        <w:rPr>
          <w:sz w:val="28"/>
          <w:szCs w:val="28"/>
        </w:rPr>
        <w:t>В И Р І Ш И В:</w:t>
      </w:r>
    </w:p>
    <w:p w14:paraId="4CCC328C" w14:textId="77777777" w:rsidR="00F56593" w:rsidRPr="00F56593" w:rsidRDefault="00F56593" w:rsidP="00F56593">
      <w:pPr>
        <w:rPr>
          <w:sz w:val="28"/>
          <w:szCs w:val="28"/>
        </w:rPr>
      </w:pPr>
    </w:p>
    <w:p w14:paraId="50BC139A" w14:textId="77777777" w:rsidR="00F56593" w:rsidRPr="00F56593" w:rsidRDefault="00F56593" w:rsidP="00F56593">
      <w:pPr>
        <w:rPr>
          <w:sz w:val="28"/>
          <w:szCs w:val="28"/>
        </w:rPr>
      </w:pPr>
      <w:r w:rsidRPr="00F56593">
        <w:rPr>
          <w:sz w:val="28"/>
          <w:szCs w:val="28"/>
        </w:rPr>
        <w:t>1.</w:t>
      </w:r>
      <w:r w:rsidRPr="00F56593">
        <w:rPr>
          <w:sz w:val="28"/>
          <w:szCs w:val="28"/>
        </w:rPr>
        <w:tab/>
        <w:t xml:space="preserve">Затвердити кошторисну документацію «Капітальний ремонт водоприймального    колодязя по вул.Шевченка,6 у м.Винники»  </w:t>
      </w:r>
    </w:p>
    <w:p w14:paraId="5A48E69E" w14:textId="77777777" w:rsidR="00F56593" w:rsidRPr="00F56593" w:rsidRDefault="00F56593" w:rsidP="00F56593">
      <w:pPr>
        <w:rPr>
          <w:sz w:val="28"/>
          <w:szCs w:val="28"/>
        </w:rPr>
      </w:pPr>
    </w:p>
    <w:p w14:paraId="4F8AC4A2" w14:textId="04B9199E" w:rsidR="00F56593" w:rsidRPr="00F56593" w:rsidRDefault="00F56593" w:rsidP="00F56593">
      <w:pPr>
        <w:rPr>
          <w:sz w:val="28"/>
          <w:szCs w:val="28"/>
        </w:rPr>
      </w:pPr>
      <w:r w:rsidRPr="00F56593">
        <w:rPr>
          <w:sz w:val="28"/>
          <w:szCs w:val="28"/>
        </w:rPr>
        <w:t xml:space="preserve">       2. Контроль за виконанням даного рішення покласти на заступника міського голови з  питань житлово-комунального господарства та фінансової політики.</w:t>
      </w:r>
      <w:bookmarkStart w:id="1" w:name="_GoBack"/>
      <w:bookmarkEnd w:id="1"/>
    </w:p>
    <w:p w14:paraId="19A66C98" w14:textId="77777777" w:rsidR="00F56593" w:rsidRPr="00F56593" w:rsidRDefault="00F56593" w:rsidP="00F56593">
      <w:pPr>
        <w:rPr>
          <w:sz w:val="28"/>
          <w:szCs w:val="28"/>
        </w:rPr>
      </w:pPr>
    </w:p>
    <w:p w14:paraId="20A0D2B8" w14:textId="77777777" w:rsidR="00F56593" w:rsidRPr="00F56593" w:rsidRDefault="00F56593" w:rsidP="00F56593">
      <w:pPr>
        <w:rPr>
          <w:sz w:val="28"/>
          <w:szCs w:val="28"/>
        </w:rPr>
      </w:pPr>
    </w:p>
    <w:p w14:paraId="54C0ABF8" w14:textId="77777777" w:rsidR="00F56593" w:rsidRPr="00F56593" w:rsidRDefault="00F56593" w:rsidP="00F56593">
      <w:pPr>
        <w:rPr>
          <w:sz w:val="28"/>
          <w:szCs w:val="28"/>
        </w:rPr>
      </w:pPr>
      <w:r w:rsidRPr="00F56593">
        <w:rPr>
          <w:sz w:val="28"/>
          <w:szCs w:val="28"/>
        </w:rPr>
        <w:t>Міський голова                                                                              В.Л.Квурт</w:t>
      </w:r>
    </w:p>
    <w:p w14:paraId="7E921BBC" w14:textId="77777777" w:rsidR="00F56593" w:rsidRPr="00F56593" w:rsidRDefault="00F56593" w:rsidP="00F56593">
      <w:pPr>
        <w:rPr>
          <w:sz w:val="28"/>
          <w:szCs w:val="28"/>
        </w:rPr>
      </w:pPr>
    </w:p>
    <w:p w14:paraId="463F08E9" w14:textId="77777777" w:rsidR="00F56593" w:rsidRPr="00F56593" w:rsidRDefault="00F56593" w:rsidP="00F56593">
      <w:pPr>
        <w:rPr>
          <w:sz w:val="28"/>
          <w:szCs w:val="28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41FE60" w14:textId="77777777" w:rsidR="00945685" w:rsidRDefault="00945685">
      <w:r>
        <w:separator/>
      </w:r>
    </w:p>
  </w:endnote>
  <w:endnote w:type="continuationSeparator" w:id="0">
    <w:p w14:paraId="7658FDF4" w14:textId="77777777" w:rsidR="00945685" w:rsidRDefault="009456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B796CD8" w14:textId="77777777" w:rsidR="00945685" w:rsidRDefault="00945685">
      <w:r>
        <w:separator/>
      </w:r>
    </w:p>
  </w:footnote>
  <w:footnote w:type="continuationSeparator" w:id="0">
    <w:p w14:paraId="60A1F5EC" w14:textId="77777777" w:rsidR="00945685" w:rsidRDefault="009456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45685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56593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A9903F-A606-44C1-8695-6AC430F498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835</Words>
  <Characters>477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2024-04-23T12:52:00Z</dcterms:modified>
</cp:coreProperties>
</file>