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20.07.2018р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198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затвердження кошторисної документації   на "Капітальний ремонт з влаштуванням віконної системи  мікровентиляції  у СШ №29 по вул.Сухомлинського у м.Винники"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3807BF68" w14:textId="77777777" w:rsidR="00BB78A9" w:rsidRPr="00BB78A9" w:rsidRDefault="00BB78A9" w:rsidP="00BB78A9">
      <w:pPr>
        <w:ind w:firstLine="720"/>
        <w:rPr>
          <w:sz w:val="28"/>
          <w:szCs w:val="28"/>
        </w:rPr>
      </w:pPr>
      <w:r w:rsidRPr="00BB78A9">
        <w:rPr>
          <w:sz w:val="28"/>
          <w:szCs w:val="28"/>
        </w:rPr>
        <w:t>Керуючись Законом України «Про місцеве самоврядування в Україні», враховуючи рішення Винниківської міської ради №1161 від 20.12.2017р. « Про міський бюджет м.Винники на 2018 рік» із змінами,відповідно до пункту 4 постанови Кабінету Міністрів України від 11 травня 2011 року № 560 «Про затвердження Порядку затвердження проектів будівництва і проведення їх експертизи та визнання такими, що втратили чинність, деяких постанов Кабінету Міністрів України» (зі змінами),  виконавчий комітет Винниківської міської ради</w:t>
      </w:r>
    </w:p>
    <w:p w14:paraId="1C46C583" w14:textId="77777777" w:rsidR="00BB78A9" w:rsidRPr="00BB78A9" w:rsidRDefault="00BB78A9" w:rsidP="00BB78A9">
      <w:pPr>
        <w:rPr>
          <w:sz w:val="28"/>
          <w:szCs w:val="28"/>
        </w:rPr>
      </w:pPr>
    </w:p>
    <w:p w14:paraId="6213E610" w14:textId="77777777" w:rsidR="00BB78A9" w:rsidRPr="00BB78A9" w:rsidRDefault="00BB78A9" w:rsidP="00BB78A9">
      <w:pPr>
        <w:jc w:val="center"/>
        <w:rPr>
          <w:sz w:val="28"/>
          <w:szCs w:val="28"/>
        </w:rPr>
      </w:pPr>
      <w:r w:rsidRPr="00BB78A9">
        <w:rPr>
          <w:sz w:val="28"/>
          <w:szCs w:val="28"/>
        </w:rPr>
        <w:t>В И Р І Ш И В:</w:t>
      </w:r>
    </w:p>
    <w:p w14:paraId="306DEBD9" w14:textId="77777777" w:rsidR="00BB78A9" w:rsidRPr="00BB78A9" w:rsidRDefault="00BB78A9" w:rsidP="00BB78A9">
      <w:pPr>
        <w:rPr>
          <w:sz w:val="28"/>
          <w:szCs w:val="28"/>
        </w:rPr>
      </w:pPr>
    </w:p>
    <w:p w14:paraId="03FDBD3A" w14:textId="77777777" w:rsidR="00BB78A9" w:rsidRPr="00BB78A9" w:rsidRDefault="00BB78A9" w:rsidP="00BB78A9">
      <w:pPr>
        <w:rPr>
          <w:sz w:val="28"/>
          <w:szCs w:val="28"/>
        </w:rPr>
      </w:pPr>
      <w:r w:rsidRPr="00BB78A9">
        <w:rPr>
          <w:sz w:val="28"/>
          <w:szCs w:val="28"/>
        </w:rPr>
        <w:t xml:space="preserve">1. Затвердити кошторисну документацію «Капітальний ремонт з влаштуванням віконної  системи мікровентиляції  у СШ №29 по вул.Сухомлинського у м.Винники»  </w:t>
      </w:r>
    </w:p>
    <w:p w14:paraId="385101EF" w14:textId="77777777" w:rsidR="00BB78A9" w:rsidRPr="00BB78A9" w:rsidRDefault="00BB78A9" w:rsidP="00BB78A9">
      <w:pPr>
        <w:rPr>
          <w:sz w:val="28"/>
          <w:szCs w:val="28"/>
        </w:rPr>
      </w:pPr>
    </w:p>
    <w:p w14:paraId="16C3F994" w14:textId="77777777" w:rsidR="00BB78A9" w:rsidRPr="00BB78A9" w:rsidRDefault="00BB78A9" w:rsidP="00BB78A9">
      <w:pPr>
        <w:rPr>
          <w:sz w:val="28"/>
          <w:szCs w:val="28"/>
        </w:rPr>
      </w:pPr>
      <w:r w:rsidRPr="00BB78A9">
        <w:rPr>
          <w:sz w:val="28"/>
          <w:szCs w:val="28"/>
        </w:rPr>
        <w:t>2.   Контроль за виконанням даного рішення покласти на заступника міського голови з   питань  житлово-комунального господарства та фінансової політики.</w:t>
      </w:r>
    </w:p>
    <w:p w14:paraId="2FCC6E61" w14:textId="78D0A0BA" w:rsidR="00BB78A9" w:rsidRPr="00BB78A9" w:rsidRDefault="00BB78A9" w:rsidP="00BB78A9">
      <w:pPr>
        <w:rPr>
          <w:sz w:val="28"/>
          <w:szCs w:val="28"/>
        </w:rPr>
      </w:pPr>
    </w:p>
    <w:p w14:paraId="50B35E9F" w14:textId="77777777" w:rsidR="00BB78A9" w:rsidRPr="00BB78A9" w:rsidRDefault="00BB78A9" w:rsidP="00BB78A9">
      <w:pPr>
        <w:rPr>
          <w:sz w:val="28"/>
          <w:szCs w:val="28"/>
        </w:rPr>
      </w:pPr>
      <w:r w:rsidRPr="00BB78A9">
        <w:rPr>
          <w:sz w:val="28"/>
          <w:szCs w:val="28"/>
        </w:rPr>
        <w:t>Міський голова                                                                                          В.Л.Квурт</w:t>
      </w:r>
    </w:p>
    <w:p w14:paraId="0C41DC5F" w14:textId="77777777" w:rsidR="00BB78A9" w:rsidRPr="00BB78A9" w:rsidRDefault="00BB78A9" w:rsidP="00BB78A9">
      <w:pPr>
        <w:rPr>
          <w:sz w:val="28"/>
          <w:szCs w:val="28"/>
        </w:rPr>
      </w:pPr>
    </w:p>
    <w:p w14:paraId="55AFDD7C" w14:textId="77777777" w:rsidR="00BB78A9" w:rsidRPr="00BB78A9" w:rsidRDefault="00BB78A9" w:rsidP="00BB78A9">
      <w:pPr>
        <w:rPr>
          <w:sz w:val="28"/>
          <w:szCs w:val="28"/>
        </w:rPr>
      </w:pPr>
    </w:p>
    <w:p w14:paraId="56D0C7FF" w14:textId="77777777" w:rsidR="00BB78A9" w:rsidRPr="00BB78A9" w:rsidRDefault="00BB78A9" w:rsidP="00BB78A9">
      <w:pPr>
        <w:rPr>
          <w:sz w:val="28"/>
          <w:szCs w:val="28"/>
        </w:rPr>
      </w:pPr>
    </w:p>
    <w:p w14:paraId="22955555" w14:textId="77777777" w:rsidR="00BB78A9" w:rsidRPr="00BB78A9" w:rsidRDefault="00BB78A9" w:rsidP="00BB78A9">
      <w:pPr>
        <w:rPr>
          <w:sz w:val="28"/>
          <w:szCs w:val="28"/>
        </w:rPr>
      </w:pPr>
    </w:p>
    <w:p w14:paraId="01C471E0" w14:textId="77777777" w:rsidR="00213958" w:rsidRPr="006F2805" w:rsidRDefault="00213958" w:rsidP="00471A72">
      <w:pPr>
        <w:rPr>
          <w:sz w:val="28"/>
          <w:szCs w:val="28"/>
        </w:rPr>
      </w:pPr>
      <w:bookmarkStart w:id="1" w:name="_GoBack"/>
      <w:bookmarkEnd w:id="1"/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AAB153A" w14:textId="77777777" w:rsidR="00574C17" w:rsidRDefault="00574C17">
      <w:r>
        <w:separator/>
      </w:r>
    </w:p>
  </w:endnote>
  <w:endnote w:type="continuationSeparator" w:id="0">
    <w:p w14:paraId="77406CCA" w14:textId="77777777" w:rsidR="00574C17" w:rsidRDefault="00574C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DD939D9" w14:textId="77777777" w:rsidR="00574C17" w:rsidRDefault="00574C17">
      <w:r>
        <w:separator/>
      </w:r>
    </w:p>
  </w:footnote>
  <w:footnote w:type="continuationSeparator" w:id="0">
    <w:p w14:paraId="4D85F027" w14:textId="77777777" w:rsidR="00574C17" w:rsidRDefault="00574C1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4C17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D3399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B78A9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5375E63-DAD7-40A7-8208-30BD80E3540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minculturizm_nakaz.dot</Template>
  <TotalTime>75</TotalTime>
  <Pages>1</Pages>
  <Words>885</Words>
  <Characters>506</Characters>
  <Application>Microsoft Office Word</Application>
  <DocSecurity>0</DocSecurity>
  <Lines>4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1389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m.podvirna</cp:lastModifiedBy>
  <cp:revision>76</cp:revision>
  <cp:lastPrinted>2006-03-17T12:40:00Z</cp:lastPrinted>
  <dcterms:created xsi:type="dcterms:W3CDTF">2018-03-30T16:44:00Z</dcterms:created>
  <dcterms:modified xsi:type="dcterms:W3CDTF">2024-04-23T12:59:00Z</dcterms:modified>
</cp:coreProperties>
</file>