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6BF4AA" w14:textId="77777777" w:rsidR="007541D6" w:rsidRPr="007541D6" w:rsidRDefault="007541D6" w:rsidP="007541D6">
      <w:pPr>
        <w:ind w:firstLine="720"/>
        <w:jc w:val="both"/>
        <w:rPr>
          <w:sz w:val="28"/>
          <w:szCs w:val="28"/>
        </w:rPr>
      </w:pPr>
      <w:r w:rsidRPr="007541D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права власності (і.н.в. 103794417 від 15.11.2017), висновок ОКП ЛОР «БТІ та ЕО» №Юр2/432 від 18.06.2018р.,  виконавчий комітет Винниківської міської ради -</w:t>
      </w:r>
    </w:p>
    <w:p w14:paraId="7D95F3D9" w14:textId="77777777" w:rsidR="007541D6" w:rsidRPr="007541D6" w:rsidRDefault="007541D6" w:rsidP="007541D6">
      <w:pPr>
        <w:jc w:val="both"/>
        <w:rPr>
          <w:sz w:val="28"/>
          <w:szCs w:val="28"/>
        </w:rPr>
      </w:pPr>
    </w:p>
    <w:p w14:paraId="7CB8C0B7" w14:textId="77777777" w:rsidR="007541D6" w:rsidRPr="007541D6" w:rsidRDefault="007541D6" w:rsidP="007541D6">
      <w:pPr>
        <w:jc w:val="center"/>
        <w:rPr>
          <w:sz w:val="28"/>
          <w:szCs w:val="28"/>
        </w:rPr>
      </w:pPr>
      <w:bookmarkStart w:id="1" w:name="_GoBack"/>
      <w:bookmarkEnd w:id="1"/>
      <w:r w:rsidRPr="007541D6">
        <w:rPr>
          <w:sz w:val="28"/>
          <w:szCs w:val="28"/>
        </w:rPr>
        <w:t>В И Р І Ш И В :</w:t>
      </w:r>
    </w:p>
    <w:p w14:paraId="56C63A78" w14:textId="77777777" w:rsidR="007541D6" w:rsidRPr="007541D6" w:rsidRDefault="007541D6" w:rsidP="007541D6">
      <w:pPr>
        <w:jc w:val="both"/>
        <w:rPr>
          <w:sz w:val="28"/>
          <w:szCs w:val="28"/>
        </w:rPr>
      </w:pPr>
    </w:p>
    <w:p w14:paraId="0DBDEF87" w14:textId="77777777" w:rsidR="007541D6" w:rsidRPr="007541D6" w:rsidRDefault="007541D6" w:rsidP="007541D6">
      <w:pPr>
        <w:jc w:val="both"/>
        <w:rPr>
          <w:sz w:val="28"/>
          <w:szCs w:val="28"/>
        </w:rPr>
      </w:pPr>
      <w:r w:rsidRPr="007541D6">
        <w:rPr>
          <w:sz w:val="28"/>
          <w:szCs w:val="28"/>
        </w:rPr>
        <w:t>1.</w:t>
      </w:r>
      <w:r w:rsidRPr="007541D6">
        <w:rPr>
          <w:sz w:val="28"/>
          <w:szCs w:val="28"/>
        </w:rPr>
        <w:tab/>
        <w:t>Нежитловому приміщенню №4 під літ. «В'-1» розташованому на земельній ділянці по вул.Б.Хмельницького,9-Б у м.Винники, присвоїти поштову адресу, а саме: вул.Б.Хмельницького,9-О  м.Винники.</w:t>
      </w:r>
    </w:p>
    <w:p w14:paraId="4A9AD107" w14:textId="77777777" w:rsidR="007541D6" w:rsidRPr="007541D6" w:rsidRDefault="007541D6" w:rsidP="007541D6">
      <w:pPr>
        <w:jc w:val="both"/>
        <w:rPr>
          <w:sz w:val="28"/>
          <w:szCs w:val="28"/>
        </w:rPr>
      </w:pPr>
      <w:r w:rsidRPr="007541D6">
        <w:rPr>
          <w:sz w:val="28"/>
          <w:szCs w:val="28"/>
        </w:rPr>
        <w:t>Загальна площа – 8,70 кв.м.</w:t>
      </w:r>
    </w:p>
    <w:p w14:paraId="3051E238" w14:textId="77777777" w:rsidR="007541D6" w:rsidRPr="007541D6" w:rsidRDefault="007541D6" w:rsidP="007541D6">
      <w:pPr>
        <w:jc w:val="both"/>
        <w:rPr>
          <w:sz w:val="28"/>
          <w:szCs w:val="28"/>
        </w:rPr>
      </w:pPr>
      <w:r w:rsidRPr="007541D6">
        <w:rPr>
          <w:sz w:val="28"/>
          <w:szCs w:val="28"/>
        </w:rPr>
        <w:t>2.</w:t>
      </w:r>
      <w:r w:rsidRPr="007541D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0604EAB" w14:textId="77777777" w:rsidR="007541D6" w:rsidRPr="007541D6" w:rsidRDefault="007541D6" w:rsidP="007541D6">
      <w:pPr>
        <w:jc w:val="both"/>
        <w:rPr>
          <w:sz w:val="28"/>
          <w:szCs w:val="28"/>
        </w:rPr>
      </w:pPr>
    </w:p>
    <w:p w14:paraId="19B6C52C" w14:textId="77777777" w:rsidR="007541D6" w:rsidRPr="007541D6" w:rsidRDefault="007541D6" w:rsidP="007541D6">
      <w:pPr>
        <w:jc w:val="both"/>
        <w:rPr>
          <w:sz w:val="28"/>
          <w:szCs w:val="28"/>
        </w:rPr>
      </w:pPr>
    </w:p>
    <w:p w14:paraId="13B6F4AA" w14:textId="77777777" w:rsidR="007541D6" w:rsidRPr="007541D6" w:rsidRDefault="007541D6" w:rsidP="007541D6">
      <w:pPr>
        <w:jc w:val="both"/>
        <w:rPr>
          <w:sz w:val="28"/>
          <w:szCs w:val="28"/>
        </w:rPr>
      </w:pPr>
    </w:p>
    <w:p w14:paraId="6CD4E2C4" w14:textId="77777777" w:rsidR="007541D6" w:rsidRPr="007541D6" w:rsidRDefault="007541D6" w:rsidP="007541D6">
      <w:pPr>
        <w:jc w:val="both"/>
        <w:rPr>
          <w:sz w:val="28"/>
          <w:szCs w:val="28"/>
        </w:rPr>
      </w:pPr>
      <w:r w:rsidRPr="007541D6">
        <w:rPr>
          <w:sz w:val="28"/>
          <w:szCs w:val="28"/>
        </w:rPr>
        <w:t>Міський голова</w:t>
      </w:r>
      <w:r w:rsidRPr="007541D6">
        <w:rPr>
          <w:sz w:val="28"/>
          <w:szCs w:val="28"/>
        </w:rPr>
        <w:tab/>
      </w:r>
      <w:r w:rsidRPr="007541D6">
        <w:rPr>
          <w:sz w:val="28"/>
          <w:szCs w:val="28"/>
        </w:rPr>
        <w:tab/>
      </w:r>
      <w:r w:rsidRPr="007541D6">
        <w:rPr>
          <w:sz w:val="28"/>
          <w:szCs w:val="28"/>
        </w:rPr>
        <w:tab/>
      </w:r>
      <w:r w:rsidRPr="007541D6">
        <w:rPr>
          <w:sz w:val="28"/>
          <w:szCs w:val="28"/>
        </w:rPr>
        <w:tab/>
      </w:r>
      <w:r w:rsidRPr="007541D6">
        <w:rPr>
          <w:sz w:val="28"/>
          <w:szCs w:val="28"/>
        </w:rPr>
        <w:tab/>
      </w:r>
      <w:r w:rsidRPr="007541D6">
        <w:rPr>
          <w:sz w:val="28"/>
          <w:szCs w:val="28"/>
        </w:rPr>
        <w:tab/>
      </w:r>
      <w:r w:rsidRPr="007541D6">
        <w:rPr>
          <w:sz w:val="28"/>
          <w:szCs w:val="28"/>
        </w:rPr>
        <w:tab/>
      </w:r>
      <w:r w:rsidRPr="007541D6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14663" w14:textId="77777777" w:rsidR="0050184C" w:rsidRDefault="0050184C">
      <w:r>
        <w:separator/>
      </w:r>
    </w:p>
  </w:endnote>
  <w:endnote w:type="continuationSeparator" w:id="0">
    <w:p w14:paraId="19ACC47D" w14:textId="77777777" w:rsidR="0050184C" w:rsidRDefault="00501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60409" w14:textId="77777777" w:rsidR="0050184C" w:rsidRDefault="0050184C">
      <w:r>
        <w:separator/>
      </w:r>
    </w:p>
  </w:footnote>
  <w:footnote w:type="continuationSeparator" w:id="0">
    <w:p w14:paraId="4111BA48" w14:textId="77777777" w:rsidR="0050184C" w:rsidRDefault="00501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184C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41D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BD927-DD6D-460C-9742-43226704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2024-04-23T09:05:00Z</dcterms:modified>
</cp:coreProperties>
</file>