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 житловому будинку здійсненому на земельній ділянці   по вул. Соловїна,2 (к/н 4610160300:04:004:0243)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5741ED" w14:textId="77777777" w:rsidR="005E2893" w:rsidRPr="005E2893" w:rsidRDefault="005E2893" w:rsidP="005E2893">
      <w:pPr>
        <w:ind w:firstLine="720"/>
        <w:jc w:val="both"/>
        <w:rPr>
          <w:sz w:val="28"/>
          <w:szCs w:val="28"/>
        </w:rPr>
      </w:pPr>
      <w:r w:rsidRPr="005E289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гр.Туркевич М.М.,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08.05.2018р. №ЛВ 141181280537,  довідку ОКП ЛОР «БТІ та ЕО»  від 22.06.2018р. №1/7472,  виконавчий комітет Винниківської міської ради -</w:t>
      </w:r>
    </w:p>
    <w:p w14:paraId="2288D0FB" w14:textId="77777777" w:rsidR="005E2893" w:rsidRPr="005E2893" w:rsidRDefault="005E2893" w:rsidP="005E2893">
      <w:pPr>
        <w:jc w:val="both"/>
        <w:rPr>
          <w:sz w:val="28"/>
          <w:szCs w:val="28"/>
        </w:rPr>
      </w:pPr>
    </w:p>
    <w:p w14:paraId="75C5E347" w14:textId="77777777" w:rsidR="005E2893" w:rsidRPr="005E2893" w:rsidRDefault="005E2893" w:rsidP="005E2893">
      <w:pPr>
        <w:jc w:val="center"/>
        <w:rPr>
          <w:sz w:val="28"/>
          <w:szCs w:val="28"/>
        </w:rPr>
      </w:pPr>
      <w:bookmarkStart w:id="1" w:name="_GoBack"/>
      <w:bookmarkEnd w:id="1"/>
      <w:r w:rsidRPr="005E2893">
        <w:rPr>
          <w:sz w:val="28"/>
          <w:szCs w:val="28"/>
        </w:rPr>
        <w:t>В И Р І Ш И В :</w:t>
      </w:r>
    </w:p>
    <w:p w14:paraId="43AD208A" w14:textId="77777777" w:rsidR="005E2893" w:rsidRPr="005E2893" w:rsidRDefault="005E2893" w:rsidP="005E2893">
      <w:pPr>
        <w:jc w:val="both"/>
        <w:rPr>
          <w:sz w:val="28"/>
          <w:szCs w:val="28"/>
        </w:rPr>
      </w:pPr>
    </w:p>
    <w:p w14:paraId="63C630D0" w14:textId="77777777" w:rsidR="005E2893" w:rsidRPr="005E2893" w:rsidRDefault="005E2893" w:rsidP="005E2893">
      <w:pPr>
        <w:jc w:val="both"/>
        <w:rPr>
          <w:sz w:val="28"/>
          <w:szCs w:val="28"/>
        </w:rPr>
      </w:pPr>
      <w:r w:rsidRPr="005E2893">
        <w:rPr>
          <w:sz w:val="28"/>
          <w:szCs w:val="28"/>
        </w:rPr>
        <w:t>1.</w:t>
      </w:r>
      <w:r w:rsidRPr="005E2893">
        <w:rPr>
          <w:sz w:val="28"/>
          <w:szCs w:val="28"/>
        </w:rPr>
        <w:tab/>
        <w:t>Новозбудованому житловому будинку здійсненому на земельній ділянці  по вул.Солов'їна,2 (к/н 4610160300:04:004:0243) у м.Винники, присвоїти поштову адресу, а саме: вул.Солов'їна,2  у  м.Винники.</w:t>
      </w:r>
    </w:p>
    <w:p w14:paraId="454B7DDE" w14:textId="77777777" w:rsidR="005E2893" w:rsidRPr="005E2893" w:rsidRDefault="005E2893" w:rsidP="005E2893">
      <w:pPr>
        <w:jc w:val="both"/>
        <w:rPr>
          <w:sz w:val="28"/>
          <w:szCs w:val="28"/>
        </w:rPr>
      </w:pPr>
      <w:r w:rsidRPr="005E2893">
        <w:rPr>
          <w:sz w:val="28"/>
          <w:szCs w:val="28"/>
        </w:rPr>
        <w:t xml:space="preserve">Будинок складається з 4-х житлових кімнат. Загальна площа будинку становить – 133,20 кв.м., житлова площа будинку становить – 83,30 кв.м. </w:t>
      </w:r>
    </w:p>
    <w:p w14:paraId="7C289379" w14:textId="77777777" w:rsidR="005E2893" w:rsidRPr="005E2893" w:rsidRDefault="005E2893" w:rsidP="005E2893">
      <w:pPr>
        <w:jc w:val="both"/>
        <w:rPr>
          <w:sz w:val="28"/>
          <w:szCs w:val="28"/>
        </w:rPr>
      </w:pPr>
      <w:r w:rsidRPr="005E2893">
        <w:rPr>
          <w:sz w:val="28"/>
          <w:szCs w:val="28"/>
        </w:rPr>
        <w:lastRenderedPageBreak/>
        <w:t>2.</w:t>
      </w:r>
      <w:r w:rsidRPr="005E289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AE8364" w14:textId="77777777" w:rsidR="005E2893" w:rsidRPr="005E2893" w:rsidRDefault="005E2893" w:rsidP="005E2893">
      <w:pPr>
        <w:jc w:val="both"/>
        <w:rPr>
          <w:sz w:val="28"/>
          <w:szCs w:val="28"/>
        </w:rPr>
      </w:pPr>
    </w:p>
    <w:p w14:paraId="30F365AD" w14:textId="77777777" w:rsidR="005E2893" w:rsidRPr="005E2893" w:rsidRDefault="005E2893" w:rsidP="005E2893">
      <w:pPr>
        <w:jc w:val="both"/>
        <w:rPr>
          <w:sz w:val="28"/>
          <w:szCs w:val="28"/>
        </w:rPr>
      </w:pPr>
    </w:p>
    <w:p w14:paraId="0490693B" w14:textId="77777777" w:rsidR="005E2893" w:rsidRPr="005E2893" w:rsidRDefault="005E2893" w:rsidP="005E2893">
      <w:pPr>
        <w:jc w:val="both"/>
        <w:rPr>
          <w:sz w:val="28"/>
          <w:szCs w:val="28"/>
        </w:rPr>
      </w:pPr>
    </w:p>
    <w:p w14:paraId="3321A592" w14:textId="77777777" w:rsidR="005E2893" w:rsidRPr="005E2893" w:rsidRDefault="005E2893" w:rsidP="005E2893">
      <w:pPr>
        <w:jc w:val="both"/>
        <w:rPr>
          <w:sz w:val="28"/>
          <w:szCs w:val="28"/>
        </w:rPr>
      </w:pPr>
      <w:r w:rsidRPr="005E2893">
        <w:rPr>
          <w:sz w:val="28"/>
          <w:szCs w:val="28"/>
        </w:rPr>
        <w:t>Міський голова</w:t>
      </w:r>
      <w:r w:rsidRPr="005E2893">
        <w:rPr>
          <w:sz w:val="28"/>
          <w:szCs w:val="28"/>
        </w:rPr>
        <w:tab/>
      </w:r>
      <w:r w:rsidRPr="005E2893">
        <w:rPr>
          <w:sz w:val="28"/>
          <w:szCs w:val="28"/>
        </w:rPr>
        <w:tab/>
      </w:r>
      <w:r w:rsidRPr="005E2893">
        <w:rPr>
          <w:sz w:val="28"/>
          <w:szCs w:val="28"/>
        </w:rPr>
        <w:tab/>
      </w:r>
      <w:r w:rsidRPr="005E2893">
        <w:rPr>
          <w:sz w:val="28"/>
          <w:szCs w:val="28"/>
        </w:rPr>
        <w:tab/>
      </w:r>
      <w:r w:rsidRPr="005E2893">
        <w:rPr>
          <w:sz w:val="28"/>
          <w:szCs w:val="28"/>
        </w:rPr>
        <w:tab/>
      </w:r>
      <w:r w:rsidRPr="005E2893">
        <w:rPr>
          <w:sz w:val="28"/>
          <w:szCs w:val="28"/>
        </w:rPr>
        <w:tab/>
      </w:r>
      <w:r w:rsidRPr="005E2893">
        <w:rPr>
          <w:sz w:val="28"/>
          <w:szCs w:val="28"/>
        </w:rPr>
        <w:tab/>
      </w:r>
      <w:r w:rsidRPr="005E2893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AA53E" w14:textId="77777777" w:rsidR="00F83FE7" w:rsidRDefault="00F83FE7">
      <w:r>
        <w:separator/>
      </w:r>
    </w:p>
  </w:endnote>
  <w:endnote w:type="continuationSeparator" w:id="0">
    <w:p w14:paraId="76EC0D81" w14:textId="77777777" w:rsidR="00F83FE7" w:rsidRDefault="00F83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94B22" w14:textId="77777777" w:rsidR="00F83FE7" w:rsidRDefault="00F83FE7">
      <w:r>
        <w:separator/>
      </w:r>
    </w:p>
  </w:footnote>
  <w:footnote w:type="continuationSeparator" w:id="0">
    <w:p w14:paraId="304A57D7" w14:textId="77777777" w:rsidR="00F83FE7" w:rsidRDefault="00F83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89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3FE7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8D4C6-4BCA-47B8-A792-D1E0DFE37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2024-04-23T09:07:00Z</dcterms:modified>
</cp:coreProperties>
</file>