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6AE2AD" w14:textId="77777777" w:rsidR="00861B96" w:rsidRPr="00861B96" w:rsidRDefault="00861B96" w:rsidP="00861B96">
      <w:pPr>
        <w:rPr>
          <w:sz w:val="28"/>
          <w:szCs w:val="28"/>
        </w:rPr>
      </w:pPr>
      <w:r w:rsidRPr="00861B96">
        <w:rPr>
          <w:sz w:val="28"/>
          <w:szCs w:val="28"/>
        </w:rPr>
        <w:t xml:space="preserve">             З метою покращення матеріального забезпечення підприємства 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6186CE54" w14:textId="77777777" w:rsidR="00861B96" w:rsidRPr="00861B96" w:rsidRDefault="00861B96" w:rsidP="00861B96">
      <w:pPr>
        <w:rPr>
          <w:sz w:val="28"/>
          <w:szCs w:val="28"/>
        </w:rPr>
      </w:pPr>
    </w:p>
    <w:p w14:paraId="0BA6514C" w14:textId="77777777" w:rsidR="00861B96" w:rsidRPr="00861B96" w:rsidRDefault="00861B96" w:rsidP="00861B96">
      <w:pPr>
        <w:rPr>
          <w:sz w:val="28"/>
          <w:szCs w:val="28"/>
        </w:rPr>
      </w:pPr>
    </w:p>
    <w:p w14:paraId="06898FDA" w14:textId="77777777" w:rsidR="00861B96" w:rsidRPr="00861B96" w:rsidRDefault="00861B96" w:rsidP="00861B96">
      <w:pPr>
        <w:rPr>
          <w:sz w:val="28"/>
          <w:szCs w:val="28"/>
        </w:rPr>
      </w:pPr>
    </w:p>
    <w:p w14:paraId="66605D5C" w14:textId="77777777" w:rsidR="00861B96" w:rsidRPr="00861B96" w:rsidRDefault="00861B96" w:rsidP="00861B96">
      <w:pPr>
        <w:rPr>
          <w:sz w:val="28"/>
          <w:szCs w:val="28"/>
        </w:rPr>
      </w:pPr>
      <w:r w:rsidRPr="00861B96">
        <w:rPr>
          <w:sz w:val="28"/>
          <w:szCs w:val="28"/>
        </w:rPr>
        <w:t>В И Р І Ш И В:</w:t>
      </w:r>
    </w:p>
    <w:p w14:paraId="19EA70FC" w14:textId="77777777" w:rsidR="00861B96" w:rsidRPr="00861B96" w:rsidRDefault="00861B96" w:rsidP="00861B96">
      <w:pPr>
        <w:rPr>
          <w:sz w:val="28"/>
          <w:szCs w:val="28"/>
        </w:rPr>
      </w:pPr>
    </w:p>
    <w:p w14:paraId="51FD2FDD" w14:textId="77777777" w:rsidR="00861B96" w:rsidRPr="00861B96" w:rsidRDefault="00861B96" w:rsidP="00861B96">
      <w:pPr>
        <w:rPr>
          <w:sz w:val="28"/>
          <w:szCs w:val="28"/>
        </w:rPr>
      </w:pPr>
    </w:p>
    <w:p w14:paraId="79221397" w14:textId="77777777" w:rsidR="00861B96" w:rsidRPr="00861B96" w:rsidRDefault="00861B96" w:rsidP="00861B96">
      <w:pPr>
        <w:rPr>
          <w:sz w:val="28"/>
          <w:szCs w:val="28"/>
        </w:rPr>
      </w:pPr>
    </w:p>
    <w:p w14:paraId="2B566DAF" w14:textId="77777777" w:rsidR="00861B96" w:rsidRPr="00861B96" w:rsidRDefault="00861B96" w:rsidP="00861B96">
      <w:pPr>
        <w:rPr>
          <w:sz w:val="28"/>
          <w:szCs w:val="28"/>
        </w:rPr>
      </w:pPr>
      <w:r w:rsidRPr="00861B96">
        <w:rPr>
          <w:sz w:val="28"/>
          <w:szCs w:val="28"/>
        </w:rPr>
        <w:t>1.</w:t>
      </w:r>
      <w:r w:rsidRPr="00861B96">
        <w:rPr>
          <w:sz w:val="28"/>
          <w:szCs w:val="28"/>
        </w:rPr>
        <w:tab/>
        <w:t>Виконавчому комітету Винниківської міської ради передати безоплатно на баланс  КП РС “ Меморіал”   черевики зимові  КВ-1 в кількості 7 (сім)  пар на суму 6650,00 ( шість тисяч шістсот п’ятдесят ) грн. в т.ч. ПДВ 1108,34 грн.</w:t>
      </w:r>
    </w:p>
    <w:p w14:paraId="2DBAA6B8" w14:textId="77777777" w:rsidR="00861B96" w:rsidRPr="00861B96" w:rsidRDefault="00861B96" w:rsidP="00861B96">
      <w:pPr>
        <w:rPr>
          <w:sz w:val="28"/>
          <w:szCs w:val="28"/>
        </w:rPr>
      </w:pPr>
    </w:p>
    <w:p w14:paraId="6C9ABA02" w14:textId="77777777" w:rsidR="00861B96" w:rsidRPr="00861B96" w:rsidRDefault="00861B96" w:rsidP="00861B96">
      <w:pPr>
        <w:rPr>
          <w:sz w:val="28"/>
          <w:szCs w:val="28"/>
        </w:rPr>
      </w:pPr>
    </w:p>
    <w:p w14:paraId="06DEBE6A" w14:textId="77777777" w:rsidR="00861B96" w:rsidRPr="00861B96" w:rsidRDefault="00861B96" w:rsidP="00861B96">
      <w:pPr>
        <w:rPr>
          <w:sz w:val="28"/>
          <w:szCs w:val="28"/>
        </w:rPr>
      </w:pPr>
      <w:r w:rsidRPr="00861B96">
        <w:rPr>
          <w:sz w:val="28"/>
          <w:szCs w:val="28"/>
        </w:rPr>
        <w:t>2.</w:t>
      </w:r>
      <w:r w:rsidRPr="00861B96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</w:t>
      </w:r>
    </w:p>
    <w:p w14:paraId="2A3B9A56" w14:textId="77777777" w:rsidR="00861B96" w:rsidRPr="00861B96" w:rsidRDefault="00861B96" w:rsidP="00861B96">
      <w:pPr>
        <w:rPr>
          <w:sz w:val="28"/>
          <w:szCs w:val="28"/>
        </w:rPr>
      </w:pPr>
      <w:r w:rsidRPr="00861B96">
        <w:rPr>
          <w:sz w:val="28"/>
          <w:szCs w:val="28"/>
        </w:rPr>
        <w:t>« Меморіал ».</w:t>
      </w:r>
    </w:p>
    <w:p w14:paraId="4B9CA710" w14:textId="77777777" w:rsidR="00861B96" w:rsidRPr="00861B96" w:rsidRDefault="00861B96" w:rsidP="00861B96">
      <w:pPr>
        <w:rPr>
          <w:sz w:val="28"/>
          <w:szCs w:val="28"/>
        </w:rPr>
      </w:pPr>
    </w:p>
    <w:p w14:paraId="53C1F823" w14:textId="77777777" w:rsidR="00861B96" w:rsidRPr="00861B96" w:rsidRDefault="00861B96" w:rsidP="00861B96">
      <w:pPr>
        <w:rPr>
          <w:sz w:val="28"/>
          <w:szCs w:val="28"/>
        </w:rPr>
      </w:pPr>
    </w:p>
    <w:p w14:paraId="1C9DE0C6" w14:textId="2F7191EB" w:rsidR="00861B96" w:rsidRPr="00861B96" w:rsidRDefault="00861B96" w:rsidP="00861B96">
      <w:pPr>
        <w:rPr>
          <w:sz w:val="28"/>
          <w:szCs w:val="28"/>
        </w:rPr>
      </w:pPr>
    </w:p>
    <w:p w14:paraId="6FC4BE5B" w14:textId="77777777" w:rsidR="00861B96" w:rsidRPr="00861B96" w:rsidRDefault="00861B96" w:rsidP="00861B96">
      <w:pPr>
        <w:rPr>
          <w:sz w:val="28"/>
          <w:szCs w:val="28"/>
        </w:rPr>
      </w:pPr>
      <w:r w:rsidRPr="00861B96">
        <w:rPr>
          <w:sz w:val="28"/>
          <w:szCs w:val="28"/>
        </w:rPr>
        <w:t>Міський голова                                                                         В.Л.Квурт</w:t>
      </w:r>
    </w:p>
    <w:p w14:paraId="01C471E0" w14:textId="2C75E45A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8794B" w14:textId="77777777" w:rsidR="003C57A6" w:rsidRDefault="003C57A6">
      <w:r>
        <w:separator/>
      </w:r>
    </w:p>
  </w:endnote>
  <w:endnote w:type="continuationSeparator" w:id="0">
    <w:p w14:paraId="74433CB2" w14:textId="77777777" w:rsidR="003C57A6" w:rsidRDefault="003C5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B00C7" w14:textId="77777777" w:rsidR="003C57A6" w:rsidRDefault="003C57A6">
      <w:r>
        <w:separator/>
      </w:r>
    </w:p>
  </w:footnote>
  <w:footnote w:type="continuationSeparator" w:id="0">
    <w:p w14:paraId="29EEDB29" w14:textId="77777777" w:rsidR="003C57A6" w:rsidRDefault="003C5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57A6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1B9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29D36-CCE5-4210-BA51-7584FEB06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717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2024-04-10T12:45:00Z</dcterms:modified>
</cp:coreProperties>
</file>