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31.07.2018р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217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внесення змін до колективного договору   між адміністрацією та трудовим колективом   виконавчого комітету Винниківської міської   ради на 2018 р.</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6448D35" w14:textId="77777777" w:rsidR="006414E3" w:rsidRPr="006414E3" w:rsidRDefault="006414E3" w:rsidP="006414E3">
      <w:pPr>
        <w:ind w:firstLine="720"/>
        <w:rPr>
          <w:sz w:val="28"/>
          <w:szCs w:val="28"/>
        </w:rPr>
      </w:pPr>
      <w:r w:rsidRPr="006414E3">
        <w:rPr>
          <w:sz w:val="28"/>
          <w:szCs w:val="28"/>
        </w:rPr>
        <w:t xml:space="preserve">З метою забезпечення належного захисту соціально-трудових прав працівників виконавчого комітету Винниківської міської ради, керуючись Кодексом законів про працю України, Законом України «Про колективні договори та угоди», Законом України «Про місцеве самоврядування в Україні», беручи до уваги рішення Винниківської міської ради № 1414 від 21.06.2018 року «Про внесення змін в рішення Винниківської міської ради №1224 від 25.01.2018 р. «Про встановлення надбавок до посадового окладу, преміювання  та надання щорічної матеріальної допомоги працівникам  виконавчого комітету Винниківської міської ради на 2018 рік», враховуючи зміни, затверджені Постановою кабінету Міністрів України № 363 від 10.05.2018 р. «Про внесення змін до Постанови Кабінету Міністрів України від 09 березня 2006 року №268», виконавчий комітет Винниківської міської ради </w:t>
      </w:r>
    </w:p>
    <w:p w14:paraId="5EE9F568" w14:textId="77777777" w:rsidR="006414E3" w:rsidRPr="006414E3" w:rsidRDefault="006414E3" w:rsidP="006414E3">
      <w:pPr>
        <w:rPr>
          <w:sz w:val="28"/>
          <w:szCs w:val="28"/>
        </w:rPr>
      </w:pPr>
    </w:p>
    <w:p w14:paraId="507877BD" w14:textId="77777777" w:rsidR="006414E3" w:rsidRPr="006414E3" w:rsidRDefault="006414E3" w:rsidP="006414E3">
      <w:pPr>
        <w:jc w:val="center"/>
        <w:rPr>
          <w:sz w:val="28"/>
          <w:szCs w:val="28"/>
        </w:rPr>
      </w:pPr>
      <w:bookmarkStart w:id="1" w:name="_GoBack"/>
      <w:bookmarkEnd w:id="1"/>
      <w:r w:rsidRPr="006414E3">
        <w:rPr>
          <w:sz w:val="28"/>
          <w:szCs w:val="28"/>
        </w:rPr>
        <w:t>вирішив:</w:t>
      </w:r>
    </w:p>
    <w:p w14:paraId="38966926" w14:textId="77777777" w:rsidR="006414E3" w:rsidRPr="006414E3" w:rsidRDefault="006414E3" w:rsidP="006414E3">
      <w:pPr>
        <w:rPr>
          <w:sz w:val="28"/>
          <w:szCs w:val="28"/>
        </w:rPr>
      </w:pPr>
    </w:p>
    <w:p w14:paraId="7D4CA853" w14:textId="77777777" w:rsidR="006414E3" w:rsidRPr="006414E3" w:rsidRDefault="006414E3" w:rsidP="006414E3">
      <w:pPr>
        <w:rPr>
          <w:sz w:val="28"/>
          <w:szCs w:val="28"/>
        </w:rPr>
      </w:pPr>
      <w:r w:rsidRPr="006414E3">
        <w:rPr>
          <w:sz w:val="28"/>
          <w:szCs w:val="28"/>
        </w:rPr>
        <w:t>1. Внести зміни у колективний договір між адміністрацією та трудовим колективом виконавчого комітету Винниківської міської ради на 2018 р, виклавши п. 3.4. даного договору у наступній редакції:</w:t>
      </w:r>
    </w:p>
    <w:p w14:paraId="00E269F9" w14:textId="77777777" w:rsidR="006414E3" w:rsidRPr="006414E3" w:rsidRDefault="006414E3" w:rsidP="006414E3">
      <w:pPr>
        <w:rPr>
          <w:sz w:val="28"/>
          <w:szCs w:val="28"/>
        </w:rPr>
      </w:pPr>
      <w:r w:rsidRPr="006414E3">
        <w:rPr>
          <w:sz w:val="28"/>
          <w:szCs w:val="28"/>
        </w:rPr>
        <w:t>3.4. Міський голова в межах встановленого фонду оплати праці також встановлює:</w:t>
      </w:r>
    </w:p>
    <w:p w14:paraId="090825A4" w14:textId="77777777" w:rsidR="006414E3" w:rsidRPr="006414E3" w:rsidRDefault="006414E3" w:rsidP="006414E3">
      <w:pPr>
        <w:rPr>
          <w:sz w:val="28"/>
          <w:szCs w:val="28"/>
        </w:rPr>
      </w:pPr>
      <w:r w:rsidRPr="006414E3">
        <w:rPr>
          <w:sz w:val="28"/>
          <w:szCs w:val="28"/>
        </w:rPr>
        <w:t xml:space="preserve"> головним спеціалістам та спеціалістам виконкому (крім заступників міського голови, керівників відділів) доплату:</w:t>
      </w:r>
    </w:p>
    <w:p w14:paraId="1898B031" w14:textId="77777777" w:rsidR="006414E3" w:rsidRPr="006414E3" w:rsidRDefault="006414E3" w:rsidP="006414E3">
      <w:pPr>
        <w:rPr>
          <w:sz w:val="28"/>
          <w:szCs w:val="28"/>
        </w:rPr>
      </w:pPr>
      <w:r w:rsidRPr="006414E3">
        <w:rPr>
          <w:sz w:val="28"/>
          <w:szCs w:val="28"/>
        </w:rPr>
        <w:t xml:space="preserve">за виконання обов'язків тимчасово відсутніх працівників таких самих категорій (у разі відсутності внаслідок тимчасової непрацездатності, перебування у </w:t>
      </w:r>
      <w:r w:rsidRPr="006414E3">
        <w:rPr>
          <w:sz w:val="28"/>
          <w:szCs w:val="28"/>
        </w:rPr>
        <w:lastRenderedPageBreak/>
        <w:t>відпустці без збереження заробітної плати, у відпустці у зв'язку з вагітністю і пологами, у частково оплачуваній відпустці для догляду за дитиною до досягнення нею трирічного віку чи у відпустці без збереження заробітної плати тривалістю, визначеною у медичному висновку, але не більше ніж до досягнення дитиною шестирічного віку) - до 50 відсотків посадового окладу за основною роботою з використанням для цього до 50 відсотків посадового окладу відсутнього працівника;</w:t>
      </w:r>
    </w:p>
    <w:p w14:paraId="34ABFBD7" w14:textId="77777777" w:rsidR="006414E3" w:rsidRPr="006414E3" w:rsidRDefault="006414E3" w:rsidP="006414E3">
      <w:pPr>
        <w:rPr>
          <w:sz w:val="28"/>
          <w:szCs w:val="28"/>
        </w:rPr>
      </w:pPr>
      <w:r w:rsidRPr="006414E3">
        <w:rPr>
          <w:sz w:val="28"/>
          <w:szCs w:val="28"/>
        </w:rPr>
        <w:t>за виконання обов'язків тимчасово відсутнього начальника відділу - у розмірі різниці між фактичним посадовим окладом тимчасово відсутнього начальника (без урахування надбавок та доплати) і посадовим окладом працівника, який виконує обов'язки тимчасово відсутнього начальника, у разі, коли працівник, що виконує обов'язки тимчасово відсутнього начальника, не є його заступником.</w:t>
      </w:r>
    </w:p>
    <w:p w14:paraId="44E9337F" w14:textId="77777777" w:rsidR="006414E3" w:rsidRPr="006414E3" w:rsidRDefault="006414E3" w:rsidP="006414E3">
      <w:pPr>
        <w:rPr>
          <w:sz w:val="28"/>
          <w:szCs w:val="28"/>
        </w:rPr>
      </w:pPr>
      <w:r w:rsidRPr="006414E3">
        <w:rPr>
          <w:sz w:val="28"/>
          <w:szCs w:val="28"/>
        </w:rPr>
        <w:t>2. Внести зміни у колективний договір між адміністрацією та трудовим колективом виконавчого комітету Винниківської міської ради на 2018 р, доповнивши п. 3.5. даного договору підпунктом 6) наступного змісту:</w:t>
      </w:r>
    </w:p>
    <w:p w14:paraId="41695CCD" w14:textId="77777777" w:rsidR="006414E3" w:rsidRPr="006414E3" w:rsidRDefault="006414E3" w:rsidP="006414E3">
      <w:pPr>
        <w:rPr>
          <w:sz w:val="28"/>
          <w:szCs w:val="28"/>
        </w:rPr>
      </w:pPr>
      <w:r w:rsidRPr="006414E3">
        <w:rPr>
          <w:sz w:val="28"/>
          <w:szCs w:val="28"/>
        </w:rPr>
        <w:t>6) в розмірі до 100 відсотків  посадового окладу з урахуванням доплат за ранг посадових осіб місцевого самоврядування та вислугу років – начальникам відділів, головним спеціалістам, провідним спеціалістам та спеціалістам виконкому, які безпосередньо займаються розробленням проектів нормативно-правових актів, проводять експертизу проектів таких актів (якщо положеннями про підрозділи передбачено виконання такої роботи).</w:t>
      </w:r>
    </w:p>
    <w:p w14:paraId="0219F58D" w14:textId="77777777" w:rsidR="006414E3" w:rsidRPr="006414E3" w:rsidRDefault="006414E3" w:rsidP="006414E3">
      <w:pPr>
        <w:rPr>
          <w:sz w:val="28"/>
          <w:szCs w:val="28"/>
        </w:rPr>
      </w:pPr>
      <w:r w:rsidRPr="006414E3">
        <w:rPr>
          <w:sz w:val="28"/>
          <w:szCs w:val="28"/>
        </w:rPr>
        <w:t xml:space="preserve">3. Контроль за виконанням рішення покласти на керуючого справами виконавчого комітету. </w:t>
      </w:r>
    </w:p>
    <w:p w14:paraId="38EDC3DE" w14:textId="77777777" w:rsidR="006414E3" w:rsidRPr="006414E3" w:rsidRDefault="006414E3" w:rsidP="006414E3">
      <w:pPr>
        <w:rPr>
          <w:sz w:val="28"/>
          <w:szCs w:val="28"/>
        </w:rPr>
      </w:pPr>
    </w:p>
    <w:p w14:paraId="147FE47C" w14:textId="77777777" w:rsidR="006414E3" w:rsidRPr="006414E3" w:rsidRDefault="006414E3" w:rsidP="006414E3">
      <w:pPr>
        <w:rPr>
          <w:sz w:val="28"/>
          <w:szCs w:val="28"/>
        </w:rPr>
      </w:pPr>
    </w:p>
    <w:p w14:paraId="096D2272" w14:textId="77777777" w:rsidR="006414E3" w:rsidRPr="006414E3" w:rsidRDefault="006414E3" w:rsidP="006414E3">
      <w:pPr>
        <w:rPr>
          <w:sz w:val="28"/>
          <w:szCs w:val="28"/>
        </w:rPr>
      </w:pPr>
    </w:p>
    <w:p w14:paraId="01C471E0" w14:textId="7F1DBA77" w:rsidR="00213958" w:rsidRPr="006F2805" w:rsidRDefault="006414E3" w:rsidP="006414E3">
      <w:pPr>
        <w:rPr>
          <w:sz w:val="28"/>
          <w:szCs w:val="28"/>
        </w:rPr>
      </w:pPr>
      <w:r w:rsidRPr="006414E3">
        <w:rPr>
          <w:sz w:val="28"/>
          <w:szCs w:val="28"/>
        </w:rPr>
        <w:t xml:space="preserve">   Міський голова                </w:t>
      </w:r>
      <w:r>
        <w:rPr>
          <w:sz w:val="28"/>
          <w:szCs w:val="28"/>
        </w:rPr>
        <w:t xml:space="preserve">              </w:t>
      </w:r>
      <w:r w:rsidRPr="006414E3">
        <w:rPr>
          <w:sz w:val="28"/>
          <w:szCs w:val="28"/>
        </w:rPr>
        <w:t xml:space="preserve">                                                  В.Л.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6AAAAF" w14:textId="77777777" w:rsidR="00BB4EE4" w:rsidRDefault="00BB4EE4">
      <w:r>
        <w:separator/>
      </w:r>
    </w:p>
  </w:endnote>
  <w:endnote w:type="continuationSeparator" w:id="0">
    <w:p w14:paraId="16518400" w14:textId="77777777" w:rsidR="00BB4EE4" w:rsidRDefault="00BB4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92434" w14:textId="77777777" w:rsidR="00BB4EE4" w:rsidRDefault="00BB4EE4">
      <w:r>
        <w:separator/>
      </w:r>
    </w:p>
  </w:footnote>
  <w:footnote w:type="continuationSeparator" w:id="0">
    <w:p w14:paraId="67F5883B" w14:textId="77777777" w:rsidR="00BB4EE4" w:rsidRDefault="00BB4EE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414E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B4EE4"/>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4C0CF-7D36-4E56-A7AD-F60AA4A45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76</TotalTime>
  <Pages>1</Pages>
  <Words>2224</Words>
  <Characters>1269</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2024-04-23T12:25:00Z</dcterms:modified>
</cp:coreProperties>
</file>