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« Будівництво каналізаційної мережі   по вул. Батька Сокола в м. 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D9B2BBC" w14:textId="77777777" w:rsidR="006E6D45" w:rsidRPr="006E6D45" w:rsidRDefault="006E6D45" w:rsidP="006E6D45">
      <w:pPr>
        <w:ind w:firstLine="720"/>
        <w:rPr>
          <w:sz w:val="28"/>
          <w:szCs w:val="28"/>
        </w:rPr>
      </w:pPr>
      <w:r w:rsidRPr="006E6D45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рік», виконавчий комітет Винниківської міської ради:</w:t>
      </w:r>
    </w:p>
    <w:p w14:paraId="64E98B6F" w14:textId="77777777" w:rsidR="006E6D45" w:rsidRPr="006E6D45" w:rsidRDefault="006E6D45" w:rsidP="006E6D45">
      <w:pPr>
        <w:rPr>
          <w:sz w:val="28"/>
          <w:szCs w:val="28"/>
        </w:rPr>
      </w:pPr>
    </w:p>
    <w:p w14:paraId="6E970DBE" w14:textId="1AD0C899" w:rsidR="006E6D45" w:rsidRDefault="006E6D45" w:rsidP="006E6D45">
      <w:pPr>
        <w:jc w:val="center"/>
        <w:rPr>
          <w:sz w:val="28"/>
          <w:szCs w:val="28"/>
        </w:rPr>
      </w:pPr>
      <w:r w:rsidRPr="006E6D45">
        <w:rPr>
          <w:sz w:val="28"/>
          <w:szCs w:val="28"/>
        </w:rPr>
        <w:t>ВИРІШИВ:</w:t>
      </w:r>
    </w:p>
    <w:p w14:paraId="56AC4802" w14:textId="77777777" w:rsidR="006E6D45" w:rsidRPr="006E6D45" w:rsidRDefault="006E6D45" w:rsidP="006E6D45">
      <w:pPr>
        <w:jc w:val="center"/>
        <w:rPr>
          <w:sz w:val="28"/>
          <w:szCs w:val="28"/>
        </w:rPr>
      </w:pPr>
      <w:bookmarkStart w:id="1" w:name="_GoBack"/>
      <w:bookmarkEnd w:id="1"/>
    </w:p>
    <w:p w14:paraId="33F72BDC" w14:textId="77777777" w:rsidR="006E6D45" w:rsidRPr="006E6D45" w:rsidRDefault="006E6D45" w:rsidP="006E6D45">
      <w:pPr>
        <w:rPr>
          <w:sz w:val="28"/>
          <w:szCs w:val="28"/>
        </w:rPr>
      </w:pPr>
      <w:r w:rsidRPr="006E6D45">
        <w:rPr>
          <w:sz w:val="28"/>
          <w:szCs w:val="28"/>
        </w:rPr>
        <w:t>1.Затвердити  робочий проект « Будівництво каналізаційної мережі по вул. Батька Сокола в м. Винники».</w:t>
      </w:r>
    </w:p>
    <w:p w14:paraId="2C5A57E3" w14:textId="77777777" w:rsidR="006E6D45" w:rsidRPr="006E6D45" w:rsidRDefault="006E6D45" w:rsidP="006E6D45">
      <w:pPr>
        <w:rPr>
          <w:sz w:val="28"/>
          <w:szCs w:val="28"/>
        </w:rPr>
      </w:pPr>
    </w:p>
    <w:p w14:paraId="20EA6573" w14:textId="77777777" w:rsidR="006E6D45" w:rsidRPr="006E6D45" w:rsidRDefault="006E6D45" w:rsidP="006E6D45">
      <w:pPr>
        <w:rPr>
          <w:sz w:val="28"/>
          <w:szCs w:val="28"/>
        </w:rPr>
      </w:pPr>
      <w:r w:rsidRPr="006E6D45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B42B947" w14:textId="77777777" w:rsidR="006E6D45" w:rsidRPr="006E6D45" w:rsidRDefault="006E6D45" w:rsidP="006E6D45">
      <w:pPr>
        <w:rPr>
          <w:sz w:val="28"/>
          <w:szCs w:val="28"/>
        </w:rPr>
      </w:pPr>
    </w:p>
    <w:p w14:paraId="29CAC418" w14:textId="77777777" w:rsidR="006E6D45" w:rsidRPr="006E6D45" w:rsidRDefault="006E6D45" w:rsidP="006E6D45">
      <w:pPr>
        <w:rPr>
          <w:sz w:val="28"/>
          <w:szCs w:val="28"/>
        </w:rPr>
      </w:pPr>
    </w:p>
    <w:p w14:paraId="62D18464" w14:textId="77777777" w:rsidR="006E6D45" w:rsidRPr="006E6D45" w:rsidRDefault="006E6D45" w:rsidP="006E6D45">
      <w:pPr>
        <w:rPr>
          <w:sz w:val="28"/>
          <w:szCs w:val="28"/>
        </w:rPr>
      </w:pPr>
      <w:r w:rsidRPr="006E6D45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D306F8" w14:textId="77777777" w:rsidR="001C4BAA" w:rsidRDefault="001C4BAA">
      <w:r>
        <w:separator/>
      </w:r>
    </w:p>
  </w:endnote>
  <w:endnote w:type="continuationSeparator" w:id="0">
    <w:p w14:paraId="152823CE" w14:textId="77777777" w:rsidR="001C4BAA" w:rsidRDefault="001C4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257B6" w14:textId="77777777" w:rsidR="001C4BAA" w:rsidRDefault="001C4BAA">
      <w:r>
        <w:separator/>
      </w:r>
    </w:p>
  </w:footnote>
  <w:footnote w:type="continuationSeparator" w:id="0">
    <w:p w14:paraId="1B7EBA6C" w14:textId="77777777" w:rsidR="001C4BAA" w:rsidRDefault="001C4B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4BA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E6D45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BEBC6-43AF-4C6B-AFF3-9ABAC126D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624</Words>
  <Characters>356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2024-04-23T13:21:00Z</dcterms:modified>
</cp:coreProperties>
</file>