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 «Капітальний ремонт вул. Злагоди      у м. Винники».Коригування.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BD2E1B" w14:textId="77777777" w:rsidR="00F51086" w:rsidRPr="00F51086" w:rsidRDefault="00F51086" w:rsidP="00F51086">
      <w:pPr>
        <w:rPr>
          <w:sz w:val="28"/>
          <w:szCs w:val="28"/>
        </w:rPr>
      </w:pPr>
      <w:r w:rsidRPr="00F51086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379E83F9" w14:textId="77777777" w:rsidR="00F51086" w:rsidRPr="00F51086" w:rsidRDefault="00F51086" w:rsidP="00F51086">
      <w:pPr>
        <w:rPr>
          <w:sz w:val="28"/>
          <w:szCs w:val="28"/>
        </w:rPr>
      </w:pPr>
    </w:p>
    <w:p w14:paraId="5739A9D8" w14:textId="333D99BD" w:rsidR="00F51086" w:rsidRPr="00F51086" w:rsidRDefault="00F51086" w:rsidP="00F51086">
      <w:pPr>
        <w:rPr>
          <w:sz w:val="28"/>
          <w:szCs w:val="28"/>
        </w:rPr>
      </w:pPr>
      <w:r w:rsidRPr="00F51086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</w:t>
      </w:r>
      <w:bookmarkStart w:id="1" w:name="_GoBack"/>
      <w:bookmarkEnd w:id="1"/>
      <w:r w:rsidRPr="00F51086">
        <w:rPr>
          <w:sz w:val="28"/>
          <w:szCs w:val="28"/>
        </w:rPr>
        <w:t>ВИРІШИВ:</w:t>
      </w:r>
    </w:p>
    <w:p w14:paraId="5A359AC2" w14:textId="77777777" w:rsidR="00F51086" w:rsidRPr="00F51086" w:rsidRDefault="00F51086" w:rsidP="00F51086">
      <w:pPr>
        <w:rPr>
          <w:sz w:val="28"/>
          <w:szCs w:val="28"/>
        </w:rPr>
      </w:pPr>
      <w:r w:rsidRPr="00F51086">
        <w:rPr>
          <w:sz w:val="28"/>
          <w:szCs w:val="28"/>
        </w:rPr>
        <w:t>1.Затвердити  робочий проект «Капітальний ремонт  вул. Злагоди  у м. Винники».</w:t>
      </w:r>
    </w:p>
    <w:p w14:paraId="557EF5C4" w14:textId="77777777" w:rsidR="00F51086" w:rsidRPr="00F51086" w:rsidRDefault="00F51086" w:rsidP="00F51086">
      <w:pPr>
        <w:rPr>
          <w:sz w:val="28"/>
          <w:szCs w:val="28"/>
        </w:rPr>
      </w:pPr>
    </w:p>
    <w:p w14:paraId="02A7529F" w14:textId="77777777" w:rsidR="00F51086" w:rsidRPr="00F51086" w:rsidRDefault="00F51086" w:rsidP="00F51086">
      <w:pPr>
        <w:rPr>
          <w:sz w:val="28"/>
          <w:szCs w:val="28"/>
        </w:rPr>
      </w:pPr>
      <w:r w:rsidRPr="00F51086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8195F3F" w14:textId="6022043B" w:rsidR="00F51086" w:rsidRDefault="00F51086" w:rsidP="00F51086">
      <w:pPr>
        <w:rPr>
          <w:sz w:val="28"/>
          <w:szCs w:val="28"/>
        </w:rPr>
      </w:pPr>
    </w:p>
    <w:p w14:paraId="14092A5F" w14:textId="3EAB374F" w:rsidR="00F51086" w:rsidRDefault="00F51086" w:rsidP="00F51086">
      <w:pPr>
        <w:rPr>
          <w:sz w:val="28"/>
          <w:szCs w:val="28"/>
        </w:rPr>
      </w:pPr>
    </w:p>
    <w:p w14:paraId="49759F66" w14:textId="4070F3C1" w:rsidR="00F51086" w:rsidRDefault="00F51086" w:rsidP="00F51086">
      <w:pPr>
        <w:rPr>
          <w:sz w:val="28"/>
          <w:szCs w:val="28"/>
        </w:rPr>
      </w:pPr>
    </w:p>
    <w:p w14:paraId="48441BF0" w14:textId="77777777" w:rsidR="00F51086" w:rsidRPr="00F51086" w:rsidRDefault="00F51086" w:rsidP="00F51086">
      <w:pPr>
        <w:rPr>
          <w:sz w:val="28"/>
          <w:szCs w:val="28"/>
        </w:rPr>
      </w:pPr>
    </w:p>
    <w:p w14:paraId="3067EAA7" w14:textId="77777777" w:rsidR="00F51086" w:rsidRPr="00F51086" w:rsidRDefault="00F51086" w:rsidP="00F51086">
      <w:pPr>
        <w:rPr>
          <w:sz w:val="28"/>
          <w:szCs w:val="28"/>
        </w:rPr>
      </w:pPr>
      <w:r w:rsidRPr="00F51086">
        <w:rPr>
          <w:sz w:val="28"/>
          <w:szCs w:val="28"/>
        </w:rPr>
        <w:t xml:space="preserve">      </w:t>
      </w:r>
    </w:p>
    <w:p w14:paraId="1DA1CF54" w14:textId="77777777" w:rsidR="00F51086" w:rsidRPr="00F51086" w:rsidRDefault="00F51086" w:rsidP="00F51086">
      <w:pPr>
        <w:rPr>
          <w:sz w:val="28"/>
          <w:szCs w:val="28"/>
        </w:rPr>
      </w:pPr>
      <w:r w:rsidRPr="00F51086">
        <w:rPr>
          <w:sz w:val="28"/>
          <w:szCs w:val="28"/>
        </w:rPr>
        <w:t xml:space="preserve"> Міський голова                                                                                       Квурт В.Л.</w:t>
      </w:r>
    </w:p>
    <w:p w14:paraId="639B8801" w14:textId="77777777" w:rsidR="00F51086" w:rsidRPr="00F51086" w:rsidRDefault="00F51086" w:rsidP="00F51086">
      <w:pPr>
        <w:rPr>
          <w:sz w:val="28"/>
          <w:szCs w:val="28"/>
        </w:rPr>
      </w:pPr>
    </w:p>
    <w:p w14:paraId="01C471E0" w14:textId="60BD7AEF" w:rsidR="00213958" w:rsidRPr="006F2805" w:rsidRDefault="00F51086" w:rsidP="00F51086">
      <w:pPr>
        <w:rPr>
          <w:sz w:val="28"/>
          <w:szCs w:val="28"/>
        </w:rPr>
      </w:pPr>
      <w:r w:rsidRPr="00F51086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1BD97" w14:textId="77777777" w:rsidR="00386E76" w:rsidRDefault="00386E76">
      <w:r>
        <w:separator/>
      </w:r>
    </w:p>
  </w:endnote>
  <w:endnote w:type="continuationSeparator" w:id="0">
    <w:p w14:paraId="1FFAB0BD" w14:textId="77777777" w:rsidR="00386E76" w:rsidRDefault="00386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9B3326" w14:textId="77777777" w:rsidR="00386E76" w:rsidRDefault="00386E76">
      <w:r>
        <w:separator/>
      </w:r>
    </w:p>
  </w:footnote>
  <w:footnote w:type="continuationSeparator" w:id="0">
    <w:p w14:paraId="789AE0EC" w14:textId="77777777" w:rsidR="00386E76" w:rsidRDefault="00386E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6E76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1086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17408-FDA0-4AD6-997E-D8777F075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655</Words>
  <Characters>374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2024-04-23T13:31:00Z</dcterms:modified>
</cp:coreProperties>
</file>