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31.07.2018р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робочого проекту   «Капітальний ремонт  вул. Стрілецька     у м. Винники»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97C0D6B" w14:textId="77777777" w:rsidR="00253834" w:rsidRPr="00253834" w:rsidRDefault="00253834" w:rsidP="00253834">
      <w:pPr>
        <w:rPr>
          <w:sz w:val="28"/>
          <w:szCs w:val="28"/>
        </w:rPr>
      </w:pPr>
      <w:r w:rsidRPr="00253834">
        <w:rPr>
          <w:sz w:val="28"/>
          <w:szCs w:val="28"/>
        </w:rPr>
        <w:t xml:space="preserve">       Керуючись Законом України «Про місцеве самоврядування в Україні» на виконання рішення Винниківської міської ради від 20.12.2017 року №1161 « Про міський бюджет м. Винники на 2018 рік», виконавчий комітет Винниківської міської ради:</w:t>
      </w:r>
    </w:p>
    <w:p w14:paraId="771B71BF" w14:textId="77777777" w:rsidR="00253834" w:rsidRPr="00253834" w:rsidRDefault="00253834" w:rsidP="00253834">
      <w:pPr>
        <w:rPr>
          <w:sz w:val="28"/>
          <w:szCs w:val="28"/>
        </w:rPr>
      </w:pPr>
    </w:p>
    <w:p w14:paraId="72E7AF35" w14:textId="41685664" w:rsidR="00253834" w:rsidRDefault="00253834" w:rsidP="00253834">
      <w:pPr>
        <w:rPr>
          <w:sz w:val="28"/>
          <w:szCs w:val="28"/>
        </w:rPr>
      </w:pPr>
      <w:r w:rsidRPr="00253834">
        <w:rPr>
          <w:sz w:val="28"/>
          <w:szCs w:val="28"/>
        </w:rPr>
        <w:t xml:space="preserve">                                                                   ВИРІШИВ:</w:t>
      </w:r>
    </w:p>
    <w:p w14:paraId="5AC71C2F" w14:textId="77777777" w:rsidR="00253834" w:rsidRPr="00253834" w:rsidRDefault="00253834" w:rsidP="00253834">
      <w:pPr>
        <w:rPr>
          <w:sz w:val="28"/>
          <w:szCs w:val="28"/>
        </w:rPr>
      </w:pPr>
    </w:p>
    <w:p w14:paraId="3D398A27" w14:textId="77777777" w:rsidR="00253834" w:rsidRPr="00253834" w:rsidRDefault="00253834" w:rsidP="00253834">
      <w:pPr>
        <w:rPr>
          <w:sz w:val="28"/>
          <w:szCs w:val="28"/>
        </w:rPr>
      </w:pPr>
      <w:r w:rsidRPr="00253834">
        <w:rPr>
          <w:sz w:val="28"/>
          <w:szCs w:val="28"/>
        </w:rPr>
        <w:t>1.Затвердити  робочий проект «Капітальний ремонт  вул. Стрілецька  у м. Винники».</w:t>
      </w:r>
    </w:p>
    <w:p w14:paraId="6375C46C" w14:textId="77777777" w:rsidR="00253834" w:rsidRPr="00253834" w:rsidRDefault="00253834" w:rsidP="00253834">
      <w:pPr>
        <w:rPr>
          <w:sz w:val="28"/>
          <w:szCs w:val="28"/>
        </w:rPr>
      </w:pPr>
    </w:p>
    <w:p w14:paraId="37FD3D4D" w14:textId="77777777" w:rsidR="00253834" w:rsidRPr="00253834" w:rsidRDefault="00253834" w:rsidP="00253834">
      <w:pPr>
        <w:rPr>
          <w:sz w:val="28"/>
          <w:szCs w:val="28"/>
        </w:rPr>
      </w:pPr>
      <w:r w:rsidRPr="00253834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09257331" w14:textId="77777777" w:rsidR="00253834" w:rsidRPr="00253834" w:rsidRDefault="00253834" w:rsidP="00253834">
      <w:pPr>
        <w:rPr>
          <w:sz w:val="28"/>
          <w:szCs w:val="28"/>
        </w:rPr>
      </w:pPr>
    </w:p>
    <w:p w14:paraId="7CC0C576" w14:textId="77777777" w:rsidR="00253834" w:rsidRPr="00253834" w:rsidRDefault="00253834" w:rsidP="00253834">
      <w:pPr>
        <w:rPr>
          <w:sz w:val="28"/>
          <w:szCs w:val="28"/>
        </w:rPr>
      </w:pPr>
    </w:p>
    <w:p w14:paraId="01C471E0" w14:textId="6F4B4BB7" w:rsidR="00213958" w:rsidRPr="006F2805" w:rsidRDefault="00253834" w:rsidP="00253834">
      <w:pPr>
        <w:rPr>
          <w:sz w:val="28"/>
          <w:szCs w:val="28"/>
        </w:rPr>
      </w:pPr>
      <w:r w:rsidRPr="00253834">
        <w:rPr>
          <w:sz w:val="28"/>
          <w:szCs w:val="28"/>
        </w:rPr>
        <w:t xml:space="preserve"> Міський голова                </w:t>
      </w:r>
      <w:r>
        <w:rPr>
          <w:sz w:val="28"/>
          <w:szCs w:val="28"/>
        </w:rPr>
        <w:t xml:space="preserve">                      </w:t>
      </w:r>
      <w:bookmarkStart w:id="1" w:name="_GoBack"/>
      <w:bookmarkEnd w:id="1"/>
      <w:r w:rsidRPr="00253834">
        <w:rPr>
          <w:sz w:val="28"/>
          <w:szCs w:val="28"/>
        </w:rPr>
        <w:t xml:space="preserve">                                               Квурт В.Л.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B374E1" w14:textId="77777777" w:rsidR="005438A7" w:rsidRDefault="005438A7">
      <w:r>
        <w:separator/>
      </w:r>
    </w:p>
  </w:endnote>
  <w:endnote w:type="continuationSeparator" w:id="0">
    <w:p w14:paraId="62320B0A" w14:textId="77777777" w:rsidR="005438A7" w:rsidRDefault="005438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8907A4" w14:textId="77777777" w:rsidR="005438A7" w:rsidRDefault="005438A7">
      <w:r>
        <w:separator/>
      </w:r>
    </w:p>
  </w:footnote>
  <w:footnote w:type="continuationSeparator" w:id="0">
    <w:p w14:paraId="25B9EB31" w14:textId="77777777" w:rsidR="005438A7" w:rsidRDefault="005438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53834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438A7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59C285-CAE0-42A4-9520-DE18CB5A04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652</Words>
  <Characters>373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2024-04-24T10:58:00Z</dcterms:modified>
</cp:coreProperties>
</file>