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№31 в житловому будинку по вул.Кільцева, 7 у м.Винники та надання дозволу на виготовлення технічної документації для від’єднання від системи центрального   опалення та гарячого водопостачання.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B3B420" w14:textId="77777777" w:rsidR="00697E50" w:rsidRPr="00697E50" w:rsidRDefault="00697E50" w:rsidP="00697E50">
      <w:pPr>
        <w:ind w:firstLine="720"/>
        <w:rPr>
          <w:sz w:val="28"/>
          <w:szCs w:val="28"/>
        </w:rPr>
      </w:pPr>
      <w:r w:rsidRPr="00697E50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Данчівської О.Т., яка  проживає за адресою м.Винники вул.Кільцева, буд. № 7 кв.№ 31 виконавчий комітет Винниківської міської ради :</w:t>
      </w:r>
    </w:p>
    <w:p w14:paraId="76070514" w14:textId="77777777" w:rsid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 xml:space="preserve">                                                 </w:t>
      </w:r>
    </w:p>
    <w:p w14:paraId="0611ED98" w14:textId="065AD591" w:rsidR="00697E50" w:rsidRDefault="00697E50" w:rsidP="00697E50">
      <w:pPr>
        <w:jc w:val="center"/>
        <w:rPr>
          <w:sz w:val="28"/>
          <w:szCs w:val="28"/>
        </w:rPr>
      </w:pPr>
      <w:bookmarkStart w:id="1" w:name="_GoBack"/>
      <w:bookmarkEnd w:id="1"/>
      <w:r w:rsidRPr="00697E50">
        <w:rPr>
          <w:sz w:val="28"/>
          <w:szCs w:val="28"/>
        </w:rPr>
        <w:t>В И Р І Ш И В:</w:t>
      </w:r>
    </w:p>
    <w:p w14:paraId="65C5E70B" w14:textId="77777777" w:rsidR="00697E50" w:rsidRPr="00697E50" w:rsidRDefault="00697E50" w:rsidP="00697E50">
      <w:pPr>
        <w:rPr>
          <w:sz w:val="28"/>
          <w:szCs w:val="28"/>
        </w:rPr>
      </w:pPr>
    </w:p>
    <w:p w14:paraId="78D49C02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1. Затвердити висновок міжвідомчої комісії (№ 9 &amp; 04 від 30.07.2018р.)                                                      про те, що технічно можлива газифікація двофункційного котла парапетного типу взамін ЦО на площі кухні квартири № 31 в житловому будинку по вул. Кільцева, 7 у м. Винники при умові: дотримання вимог чинного законодавства і відповідних погоджень з зацікавленими організаціями.</w:t>
      </w:r>
    </w:p>
    <w:p w14:paraId="0F71F6FC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2. Дати дозвіл гр. Данчівській О.Т. на газифікацію котла у квартирі № 31 по вул. Кільцева, буд.№7 у м.Винники.</w:t>
      </w:r>
    </w:p>
    <w:p w14:paraId="221CD793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lastRenderedPageBreak/>
        <w:t>3. Зобов’язати  гр. Данчівську О.Т. звернутись в ЛМКП «Львівтеплоенерго» для від’єднання від центрального опалення зі встановленням автономного  опалення  в квартирі № 31 по вул. Кільцева, буд. №7 у м. Винники.</w:t>
      </w:r>
    </w:p>
    <w:p w14:paraId="4786D474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4. Гр  Данчівській О.Т., яка проживає м. Винники, вул. Кільцева, буд.№7 кв.№ 31 :</w:t>
      </w:r>
    </w:p>
    <w:p w14:paraId="1A914CDF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-отримати у ПАТ «Львівгаз»  технічні умови на газопостачання;</w:t>
      </w:r>
    </w:p>
    <w:p w14:paraId="533EBB9C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28B03D25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31 по вул.Кільцева, буд.№7 у м.Винники    з  обов’язковим  погодженням у ЛМКП «Львівтеплоенерго»;</w:t>
      </w:r>
    </w:p>
    <w:p w14:paraId="0C267662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3A983B15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7D1F7848" w14:textId="77777777" w:rsidR="00697E50" w:rsidRPr="00697E50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565253" w14:textId="77777777" w:rsidR="00697E50" w:rsidRPr="00697E50" w:rsidRDefault="00697E50" w:rsidP="00697E50">
      <w:pPr>
        <w:rPr>
          <w:sz w:val="28"/>
          <w:szCs w:val="28"/>
        </w:rPr>
      </w:pPr>
    </w:p>
    <w:p w14:paraId="79A110D7" w14:textId="77777777" w:rsidR="00697E50" w:rsidRPr="00697E50" w:rsidRDefault="00697E50" w:rsidP="00697E50">
      <w:pPr>
        <w:rPr>
          <w:sz w:val="28"/>
          <w:szCs w:val="28"/>
        </w:rPr>
      </w:pPr>
    </w:p>
    <w:p w14:paraId="01C471E0" w14:textId="33100E61" w:rsidR="00213958" w:rsidRPr="006F2805" w:rsidRDefault="00697E50" w:rsidP="00697E50">
      <w:pPr>
        <w:rPr>
          <w:sz w:val="28"/>
          <w:szCs w:val="28"/>
        </w:rPr>
      </w:pPr>
      <w:r w:rsidRPr="00697E50">
        <w:rPr>
          <w:sz w:val="28"/>
          <w:szCs w:val="28"/>
        </w:rPr>
        <w:t>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69F7B" w14:textId="77777777" w:rsidR="00E07C53" w:rsidRDefault="00E07C53">
      <w:r>
        <w:separator/>
      </w:r>
    </w:p>
  </w:endnote>
  <w:endnote w:type="continuationSeparator" w:id="0">
    <w:p w14:paraId="3DD5563D" w14:textId="77777777" w:rsidR="00E07C53" w:rsidRDefault="00E07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6FE2D" w14:textId="77777777" w:rsidR="00E07C53" w:rsidRDefault="00E07C53">
      <w:r>
        <w:separator/>
      </w:r>
    </w:p>
  </w:footnote>
  <w:footnote w:type="continuationSeparator" w:id="0">
    <w:p w14:paraId="5A277544" w14:textId="77777777" w:rsidR="00E07C53" w:rsidRDefault="00E07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7E5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7C5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A9926-030E-4763-A772-EFD40EF22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1716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2024-04-24T12:08:00Z</dcterms:modified>
</cp:coreProperties>
</file>