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призупинення дії дозволу на розміщення                                               зовнішньої реклами виданого ТзОВ  «БРОК»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952E01" w14:textId="77777777" w:rsidR="007A7E24" w:rsidRPr="007A7E24" w:rsidRDefault="007A7E24" w:rsidP="007A7E24">
      <w:pPr>
        <w:ind w:firstLine="720"/>
        <w:rPr>
          <w:sz w:val="28"/>
          <w:szCs w:val="28"/>
        </w:rPr>
      </w:pPr>
      <w:r w:rsidRPr="007A7E24">
        <w:rPr>
          <w:sz w:val="28"/>
          <w:szCs w:val="28"/>
        </w:rPr>
        <w:t xml:space="preserve">Розглянувши заяву вх № 1640/04-22/18 від 30.07.2018 р. Хомляка В.М. про призупинення дії дозволу на розміщення зовнішньої реклами,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4812CF9A" w14:textId="77777777" w:rsidR="007A7E24" w:rsidRPr="007A7E24" w:rsidRDefault="007A7E24" w:rsidP="007A7E24">
      <w:pPr>
        <w:rPr>
          <w:sz w:val="28"/>
          <w:szCs w:val="28"/>
        </w:rPr>
      </w:pPr>
    </w:p>
    <w:p w14:paraId="14B32EE0" w14:textId="5247E56F" w:rsidR="007A7E24" w:rsidRDefault="007A7E24" w:rsidP="007A7E24">
      <w:pPr>
        <w:jc w:val="center"/>
        <w:rPr>
          <w:sz w:val="28"/>
          <w:szCs w:val="28"/>
        </w:rPr>
      </w:pPr>
      <w:r w:rsidRPr="007A7E24">
        <w:rPr>
          <w:sz w:val="28"/>
          <w:szCs w:val="28"/>
        </w:rPr>
        <w:t>В И Р І Ш И В :</w:t>
      </w:r>
    </w:p>
    <w:p w14:paraId="2B39A30D" w14:textId="77777777" w:rsidR="007A7E24" w:rsidRPr="007A7E24" w:rsidRDefault="007A7E24" w:rsidP="007A7E24">
      <w:pPr>
        <w:jc w:val="center"/>
        <w:rPr>
          <w:sz w:val="28"/>
          <w:szCs w:val="28"/>
        </w:rPr>
      </w:pPr>
      <w:bookmarkStart w:id="1" w:name="_GoBack"/>
      <w:bookmarkEnd w:id="1"/>
    </w:p>
    <w:p w14:paraId="3919F861" w14:textId="77777777" w:rsidR="007A7E24" w:rsidRPr="007A7E24" w:rsidRDefault="007A7E24" w:rsidP="007A7E24">
      <w:pPr>
        <w:rPr>
          <w:sz w:val="28"/>
          <w:szCs w:val="28"/>
        </w:rPr>
      </w:pPr>
      <w:r w:rsidRPr="007A7E24">
        <w:rPr>
          <w:sz w:val="28"/>
          <w:szCs w:val="28"/>
        </w:rPr>
        <w:t>1.</w:t>
      </w:r>
      <w:r w:rsidRPr="007A7E24">
        <w:rPr>
          <w:sz w:val="28"/>
          <w:szCs w:val="28"/>
        </w:rPr>
        <w:tab/>
        <w:t>Призупинити дію дозволу на розміщення зовнішньої реклами № 2-10-11 від 23.09.2010р. виданого ТзОВ «БРОК».</w:t>
      </w:r>
    </w:p>
    <w:p w14:paraId="345A7323" w14:textId="77777777" w:rsidR="007A7E24" w:rsidRPr="007A7E24" w:rsidRDefault="007A7E24" w:rsidP="007A7E24">
      <w:pPr>
        <w:rPr>
          <w:sz w:val="28"/>
          <w:szCs w:val="28"/>
        </w:rPr>
      </w:pPr>
    </w:p>
    <w:p w14:paraId="0CFFCDA6" w14:textId="77777777" w:rsidR="007A7E24" w:rsidRPr="007A7E24" w:rsidRDefault="007A7E24" w:rsidP="007A7E24">
      <w:pPr>
        <w:rPr>
          <w:sz w:val="28"/>
          <w:szCs w:val="28"/>
        </w:rPr>
      </w:pPr>
      <w:r w:rsidRPr="007A7E24">
        <w:rPr>
          <w:sz w:val="28"/>
          <w:szCs w:val="28"/>
        </w:rPr>
        <w:t>2.</w:t>
      </w:r>
      <w:r w:rsidRPr="007A7E24">
        <w:rPr>
          <w:sz w:val="28"/>
          <w:szCs w:val="28"/>
        </w:rPr>
        <w:tab/>
        <w:t>Головному спеціалісту відділу комунального господарства з 01.07.2018 року припинити нарахування орендної плати за договором тимчасового користування місцем, що перебуває в комунальній власності для розміщення спеціальних конструкцій зовнішньої реклами, який укладено відповідно до вищевказаного дозволу на розміщення зовнішньої реклами.</w:t>
      </w:r>
    </w:p>
    <w:p w14:paraId="4C811B2B" w14:textId="77777777" w:rsidR="007A7E24" w:rsidRPr="007A7E24" w:rsidRDefault="007A7E24" w:rsidP="007A7E24">
      <w:pPr>
        <w:rPr>
          <w:sz w:val="28"/>
          <w:szCs w:val="28"/>
        </w:rPr>
      </w:pPr>
    </w:p>
    <w:p w14:paraId="0FFC0D80" w14:textId="77777777" w:rsidR="007A7E24" w:rsidRPr="007A7E24" w:rsidRDefault="007A7E24" w:rsidP="007A7E24">
      <w:pPr>
        <w:rPr>
          <w:sz w:val="28"/>
          <w:szCs w:val="28"/>
        </w:rPr>
      </w:pPr>
      <w:r w:rsidRPr="007A7E24">
        <w:rPr>
          <w:sz w:val="28"/>
          <w:szCs w:val="28"/>
        </w:rPr>
        <w:t xml:space="preserve">   3.   Контроль за виконанням даного рішення покласти на заступника міського голови з   </w:t>
      </w:r>
    </w:p>
    <w:p w14:paraId="539EA8E9" w14:textId="77777777" w:rsidR="007A7E24" w:rsidRPr="007A7E24" w:rsidRDefault="007A7E24" w:rsidP="007A7E24">
      <w:pPr>
        <w:rPr>
          <w:sz w:val="28"/>
          <w:szCs w:val="28"/>
        </w:rPr>
      </w:pPr>
      <w:r w:rsidRPr="007A7E24">
        <w:rPr>
          <w:sz w:val="28"/>
          <w:szCs w:val="28"/>
        </w:rPr>
        <w:t xml:space="preserve">         питань  житлово-комунального господарства  та фінансової політики.</w:t>
      </w:r>
    </w:p>
    <w:p w14:paraId="08C2E271" w14:textId="77777777" w:rsidR="007A7E24" w:rsidRPr="007A7E24" w:rsidRDefault="007A7E24" w:rsidP="007A7E24">
      <w:pPr>
        <w:rPr>
          <w:sz w:val="28"/>
          <w:szCs w:val="28"/>
        </w:rPr>
      </w:pPr>
    </w:p>
    <w:p w14:paraId="3775BCD4" w14:textId="77777777" w:rsidR="007A7E24" w:rsidRPr="007A7E24" w:rsidRDefault="007A7E24" w:rsidP="007A7E24">
      <w:pPr>
        <w:rPr>
          <w:sz w:val="28"/>
          <w:szCs w:val="28"/>
        </w:rPr>
      </w:pPr>
    </w:p>
    <w:p w14:paraId="01C471E0" w14:textId="3AD9D833" w:rsidR="00213958" w:rsidRPr="006F2805" w:rsidRDefault="007A7E24" w:rsidP="007A7E24">
      <w:pPr>
        <w:rPr>
          <w:sz w:val="28"/>
          <w:szCs w:val="28"/>
        </w:rPr>
      </w:pPr>
      <w:r w:rsidRPr="007A7E24">
        <w:rPr>
          <w:sz w:val="28"/>
          <w:szCs w:val="28"/>
        </w:rPr>
        <w:t xml:space="preserve">  Міський голова</w:t>
      </w:r>
      <w:r w:rsidRPr="007A7E24">
        <w:rPr>
          <w:sz w:val="28"/>
          <w:szCs w:val="28"/>
        </w:rPr>
        <w:tab/>
      </w:r>
      <w:r w:rsidRPr="007A7E24">
        <w:rPr>
          <w:sz w:val="28"/>
          <w:szCs w:val="28"/>
        </w:rPr>
        <w:tab/>
      </w:r>
      <w:r w:rsidRPr="007A7E24">
        <w:rPr>
          <w:sz w:val="28"/>
          <w:szCs w:val="28"/>
        </w:rPr>
        <w:tab/>
      </w:r>
      <w:r w:rsidRPr="007A7E24">
        <w:rPr>
          <w:sz w:val="28"/>
          <w:szCs w:val="28"/>
        </w:rPr>
        <w:tab/>
        <w:t xml:space="preserve">                  </w:t>
      </w:r>
      <w:r w:rsidRPr="007A7E24">
        <w:rPr>
          <w:sz w:val="28"/>
          <w:szCs w:val="28"/>
        </w:rPr>
        <w:tab/>
      </w:r>
      <w:r w:rsidRPr="007A7E24">
        <w:rPr>
          <w:sz w:val="28"/>
          <w:szCs w:val="28"/>
        </w:rPr>
        <w:tab/>
        <w:t xml:space="preserve">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3391D" w14:textId="77777777" w:rsidR="00894807" w:rsidRDefault="00894807">
      <w:r>
        <w:separator/>
      </w:r>
    </w:p>
  </w:endnote>
  <w:endnote w:type="continuationSeparator" w:id="0">
    <w:p w14:paraId="623346CE" w14:textId="77777777" w:rsidR="00894807" w:rsidRDefault="0089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72761" w14:textId="77777777" w:rsidR="00894807" w:rsidRDefault="00894807">
      <w:r>
        <w:separator/>
      </w:r>
    </w:p>
  </w:footnote>
  <w:footnote w:type="continuationSeparator" w:id="0">
    <w:p w14:paraId="260AD1F0" w14:textId="77777777" w:rsidR="00894807" w:rsidRDefault="00894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7E24"/>
    <w:rsid w:val="007D3399"/>
    <w:rsid w:val="007E1906"/>
    <w:rsid w:val="00844DE4"/>
    <w:rsid w:val="00872FDE"/>
    <w:rsid w:val="008824A2"/>
    <w:rsid w:val="0089480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25ED7-D935-471D-81F8-0B2636018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2024-04-24T12:26:00Z</dcterms:modified>
</cp:coreProperties>
</file>